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672181" w14:textId="67543B51" w:rsidR="00BE75B7" w:rsidRPr="002532DE" w:rsidRDefault="00E72087" w:rsidP="00DD7B4B">
      <w:pPr>
        <w:pStyle w:val="Kop1"/>
      </w:pPr>
      <w:r w:rsidRPr="00E72087">
        <w:t>Stratentoernooi</w:t>
      </w:r>
    </w:p>
    <w:p w14:paraId="63043709" w14:textId="7E20AC9E" w:rsidR="00E72087" w:rsidRPr="00E72087" w:rsidRDefault="00E72087" w:rsidP="00E72087">
      <w:pPr>
        <w:rPr>
          <w:rFonts w:cs="Arial"/>
          <w:b/>
          <w:szCs w:val="20"/>
        </w:rPr>
      </w:pPr>
      <w:r w:rsidRPr="00D41EB1">
        <w:rPr>
          <w:rFonts w:cs="Arial"/>
          <w:szCs w:val="20"/>
        </w:rPr>
        <w:br/>
      </w:r>
      <w:r w:rsidRPr="00E72087">
        <w:rPr>
          <w:rFonts w:cs="Arial"/>
          <w:b/>
          <w:szCs w:val="20"/>
        </w:rPr>
        <w:t>Al meerdere dagen is het een drukte van belang op het tennispark</w:t>
      </w:r>
      <w:r w:rsidR="00CC3E95">
        <w:rPr>
          <w:rFonts w:cs="Arial"/>
          <w:b/>
          <w:szCs w:val="20"/>
        </w:rPr>
        <w:t>.</w:t>
      </w:r>
      <w:r w:rsidRPr="00E72087">
        <w:rPr>
          <w:rFonts w:cs="Arial"/>
          <w:b/>
          <w:szCs w:val="20"/>
        </w:rPr>
        <w:t xml:space="preserve"> Het terras zit bomvol. Op baan 1 en 2 spelen teams Dorpsstraat en </w:t>
      </w:r>
      <w:proofErr w:type="spellStart"/>
      <w:r w:rsidRPr="00E72087">
        <w:rPr>
          <w:rFonts w:cs="Arial"/>
          <w:b/>
          <w:szCs w:val="20"/>
        </w:rPr>
        <w:t>Ganzenhof</w:t>
      </w:r>
      <w:proofErr w:type="spellEnd"/>
      <w:r w:rsidRPr="00E72087">
        <w:rPr>
          <w:rFonts w:cs="Arial"/>
          <w:b/>
          <w:szCs w:val="20"/>
        </w:rPr>
        <w:t xml:space="preserve"> onder aanmoediging van de overige teamleden tegen elkaar. In ontspannen sfeer leren de potentiële leden de club kennen.</w:t>
      </w:r>
      <w:r w:rsidRPr="00E72087">
        <w:rPr>
          <w:rFonts w:cs="Arial"/>
          <w:b/>
          <w:szCs w:val="20"/>
        </w:rPr>
        <w:br/>
      </w:r>
      <w:r w:rsidRPr="00E72087">
        <w:rPr>
          <w:rFonts w:cs="Arial"/>
          <w:b/>
          <w:szCs w:val="20"/>
        </w:rPr>
        <w:br/>
        <w:t>Steeds meer verenigingen leren de kracht van het stratentoernooi kennen. Er worden teams gevormd waarbij minimaal de helft van de deelnemers nog geen lid is van een tennisvereniging. Deelnemers zijn gevraagd door de buurman, waardoor de drempel om deel te nemen veel lager is geworden. Het motto is: Je tennismaat woont in de straat!</w:t>
      </w:r>
      <w:r w:rsidRPr="00E72087">
        <w:rPr>
          <w:rFonts w:cs="Arial"/>
          <w:b/>
          <w:szCs w:val="20"/>
        </w:rPr>
        <w:br/>
      </w:r>
      <w:r w:rsidRPr="00E72087">
        <w:rPr>
          <w:rFonts w:cs="Arial"/>
          <w:b/>
          <w:szCs w:val="20"/>
        </w:rPr>
        <w:br/>
        <w:t>De deelnemers zijn enthousiast geworden op deze leuke dag en krijgen van de vereniging een mooi vervolgaanbod om verder kennis te maken met tennis.</w:t>
      </w:r>
    </w:p>
    <w:p w14:paraId="00D576AB" w14:textId="77777777" w:rsidR="00E72087" w:rsidRPr="00E72087" w:rsidRDefault="00E72087" w:rsidP="00E72087">
      <w:pPr>
        <w:rPr>
          <w:rFonts w:cs="Arial"/>
          <w:szCs w:val="20"/>
        </w:rPr>
      </w:pPr>
    </w:p>
    <w:p w14:paraId="33C0408B" w14:textId="77777777" w:rsidR="00E72087" w:rsidRDefault="00E72087" w:rsidP="00E72087">
      <w:pPr>
        <w:rPr>
          <w:rFonts w:cs="Arial"/>
          <w:b/>
          <w:color w:val="FF0000"/>
          <w:szCs w:val="20"/>
        </w:rPr>
      </w:pPr>
      <w:r w:rsidRPr="00E72087">
        <w:rPr>
          <w:rFonts w:cs="Arial"/>
          <w:b/>
          <w:color w:val="FF0000"/>
          <w:szCs w:val="20"/>
        </w:rPr>
        <w:t xml:space="preserve">Bekijk ter inspiratie hoe TV Vijfhuizen, TC Middenmeer &amp; TC Petten nieuwe leden binnen haalden d.m.v. een Stratentoernooi:  </w:t>
      </w:r>
    </w:p>
    <w:p w14:paraId="34D4AD64" w14:textId="77777777" w:rsidR="00E72087" w:rsidRPr="00E72087" w:rsidRDefault="00E72087" w:rsidP="00E72087">
      <w:pPr>
        <w:rPr>
          <w:rFonts w:cs="Arial"/>
          <w:b/>
          <w:color w:val="FF0000"/>
          <w:szCs w:val="20"/>
        </w:rPr>
      </w:pPr>
    </w:p>
    <w:p w14:paraId="7178DA07" w14:textId="74824CB9" w:rsidR="00E72087" w:rsidRPr="0015577C" w:rsidRDefault="0015577C" w:rsidP="00E72087">
      <w:pPr>
        <w:rPr>
          <w:rStyle w:val="Hyperlink"/>
          <w:rFonts w:cs="Arial"/>
          <w:szCs w:val="20"/>
        </w:rPr>
      </w:pPr>
      <w:r>
        <w:rPr>
          <w:rFonts w:cs="Arial"/>
          <w:szCs w:val="20"/>
        </w:rPr>
        <w:fldChar w:fldCharType="begin"/>
      </w:r>
      <w:r w:rsidR="00BD32D6">
        <w:rPr>
          <w:rFonts w:cs="Arial"/>
          <w:szCs w:val="20"/>
        </w:rPr>
        <w:instrText>HYPERLINK "http://www.centrecourt.nl/actueel/nieuws/2015/05/stratentoernooi-is-hot-in-noord-holland/"</w:instrText>
      </w:r>
      <w:r w:rsidR="00BD32D6">
        <w:rPr>
          <w:rFonts w:cs="Arial"/>
          <w:szCs w:val="20"/>
        </w:rPr>
      </w:r>
      <w:r>
        <w:rPr>
          <w:rFonts w:cs="Arial"/>
          <w:szCs w:val="20"/>
        </w:rPr>
        <w:fldChar w:fldCharType="separate"/>
      </w:r>
      <w:r w:rsidR="00E72087" w:rsidRPr="0015577C">
        <w:rPr>
          <w:rStyle w:val="Hyperlink"/>
          <w:rFonts w:cs="Arial"/>
          <w:szCs w:val="20"/>
        </w:rPr>
        <w:t>TC Middenmeer &amp; TC Petten</w:t>
      </w:r>
    </w:p>
    <w:p w14:paraId="44512DF6" w14:textId="01EA9737" w:rsidR="00E72087" w:rsidRPr="00BD32D6" w:rsidRDefault="0015577C" w:rsidP="00E72087">
      <w:pPr>
        <w:rPr>
          <w:rStyle w:val="Hyperlink"/>
          <w:rFonts w:cs="Arial"/>
          <w:szCs w:val="20"/>
        </w:rPr>
      </w:pPr>
      <w:r>
        <w:rPr>
          <w:rFonts w:cs="Arial"/>
          <w:szCs w:val="20"/>
        </w:rPr>
        <w:fldChar w:fldCharType="end"/>
      </w:r>
      <w:r w:rsidR="00BD32D6">
        <w:rPr>
          <w:rFonts w:cs="Arial"/>
          <w:szCs w:val="20"/>
        </w:rPr>
        <w:fldChar w:fldCharType="begin"/>
      </w:r>
      <w:r w:rsidR="00BD32D6">
        <w:rPr>
          <w:rFonts w:cs="Arial"/>
          <w:szCs w:val="20"/>
        </w:rPr>
        <w:instrText xml:space="preserve"> HYPERLINK "http://centrecourt.nl/themas/ledenwerving/best-practices/het-stratentoernooi-van-tv-vijfhuizen/" </w:instrText>
      </w:r>
      <w:r w:rsidR="00BD32D6">
        <w:rPr>
          <w:rFonts w:cs="Arial"/>
          <w:szCs w:val="20"/>
        </w:rPr>
      </w:r>
      <w:r w:rsidR="00BD32D6">
        <w:rPr>
          <w:rFonts w:cs="Arial"/>
          <w:szCs w:val="20"/>
        </w:rPr>
        <w:fldChar w:fldCharType="separate"/>
      </w:r>
      <w:r w:rsidR="00E72087" w:rsidRPr="00BD32D6">
        <w:rPr>
          <w:rStyle w:val="Hyperlink"/>
          <w:rFonts w:cs="Arial"/>
          <w:szCs w:val="20"/>
        </w:rPr>
        <w:t>TV Vijfhuizen</w:t>
      </w:r>
    </w:p>
    <w:p w14:paraId="795D1419" w14:textId="51C9C13F" w:rsidR="00E72087" w:rsidRPr="00E72087" w:rsidRDefault="00BD32D6" w:rsidP="00E72087">
      <w:pPr>
        <w:rPr>
          <w:rFonts w:cs="Arial"/>
          <w:b/>
          <w:szCs w:val="20"/>
          <w:u w:val="single"/>
        </w:rPr>
      </w:pPr>
      <w:r>
        <w:rPr>
          <w:rFonts w:cs="Arial"/>
          <w:szCs w:val="20"/>
        </w:rPr>
        <w:fldChar w:fldCharType="end"/>
      </w:r>
    </w:p>
    <w:p w14:paraId="02D90C34" w14:textId="77777777" w:rsidR="00E72087" w:rsidRPr="00E72087" w:rsidRDefault="00E72087" w:rsidP="00E72087">
      <w:pPr>
        <w:rPr>
          <w:rFonts w:cs="Arial"/>
          <w:b/>
          <w:szCs w:val="20"/>
          <w:u w:val="single"/>
        </w:rPr>
      </w:pPr>
      <w:r w:rsidRPr="00E72087">
        <w:rPr>
          <w:rFonts w:cs="Arial"/>
          <w:b/>
          <w:szCs w:val="20"/>
          <w:u w:val="single"/>
        </w:rPr>
        <w:t>Voorbereiding</w:t>
      </w:r>
    </w:p>
    <w:p w14:paraId="5BB5E9CD" w14:textId="77777777" w:rsidR="00E72087" w:rsidRPr="00E72087" w:rsidRDefault="00E72087" w:rsidP="00E72087">
      <w:pPr>
        <w:rPr>
          <w:rFonts w:cs="Arial"/>
          <w:szCs w:val="20"/>
        </w:rPr>
      </w:pPr>
      <w:r w:rsidRPr="00E72087">
        <w:rPr>
          <w:rFonts w:cs="Arial"/>
          <w:szCs w:val="20"/>
        </w:rPr>
        <w:t>Planning: 8-10 weken van te voren</w:t>
      </w:r>
    </w:p>
    <w:p w14:paraId="6CD73F2E" w14:textId="7AFAE985" w:rsidR="00E72087" w:rsidRPr="00E72087" w:rsidRDefault="00D059F9" w:rsidP="00E72087">
      <w:pPr>
        <w:rPr>
          <w:rFonts w:cs="Arial"/>
          <w:szCs w:val="20"/>
        </w:rPr>
      </w:pPr>
      <w:r>
        <w:rPr>
          <w:rFonts w:cs="Arial"/>
          <w:szCs w:val="20"/>
        </w:rPr>
        <w:t xml:space="preserve">Totale </w:t>
      </w:r>
      <w:r w:rsidRPr="00A249B5">
        <w:rPr>
          <w:rFonts w:cs="Arial"/>
          <w:szCs w:val="20"/>
        </w:rPr>
        <w:t>voorbereidingstijd: 12 uur (gem. 3</w:t>
      </w:r>
      <w:r w:rsidR="00E72087" w:rsidRPr="00A249B5">
        <w:rPr>
          <w:rFonts w:cs="Arial"/>
          <w:szCs w:val="20"/>
        </w:rPr>
        <w:t xml:space="preserve"> uur per persoon)</w:t>
      </w:r>
    </w:p>
    <w:p w14:paraId="189FB329" w14:textId="77777777" w:rsidR="00E72087" w:rsidRPr="00E72087" w:rsidRDefault="00E72087" w:rsidP="00E72087">
      <w:pPr>
        <w:rPr>
          <w:rFonts w:cs="Arial"/>
          <w:b/>
          <w:szCs w:val="20"/>
          <w:u w:val="single"/>
        </w:rPr>
      </w:pPr>
    </w:p>
    <w:p w14:paraId="41A8F181" w14:textId="77777777" w:rsidR="00E72087" w:rsidRPr="00E72087" w:rsidRDefault="00E72087" w:rsidP="00E72087">
      <w:pPr>
        <w:rPr>
          <w:rFonts w:cs="Arial"/>
          <w:b/>
          <w:szCs w:val="20"/>
        </w:rPr>
      </w:pPr>
      <w:r w:rsidRPr="00E72087">
        <w:rPr>
          <w:rFonts w:cs="Arial"/>
          <w:b/>
          <w:szCs w:val="20"/>
        </w:rPr>
        <w:t xml:space="preserve">Stap 1: Projectgroep </w:t>
      </w:r>
    </w:p>
    <w:p w14:paraId="0945B1E4" w14:textId="77777777" w:rsidR="00E72087" w:rsidRPr="00E72087" w:rsidRDefault="00E72087" w:rsidP="00E72087">
      <w:pPr>
        <w:rPr>
          <w:rFonts w:cs="Arial"/>
          <w:b/>
          <w:szCs w:val="20"/>
        </w:rPr>
      </w:pPr>
      <w:r w:rsidRPr="00E72087">
        <w:rPr>
          <w:rFonts w:cs="Arial"/>
          <w:i/>
          <w:szCs w:val="20"/>
        </w:rPr>
        <w:t xml:space="preserve">Zorg voor een gemotiveerde organisatie; enthousiasme is aanstekelijk! </w:t>
      </w:r>
    </w:p>
    <w:p w14:paraId="51C62B01" w14:textId="77777777" w:rsidR="00E72087" w:rsidRPr="00E72087" w:rsidRDefault="00E72087" w:rsidP="00E72087">
      <w:pPr>
        <w:rPr>
          <w:rFonts w:cs="Arial"/>
          <w:b/>
          <w:szCs w:val="20"/>
        </w:rPr>
      </w:pPr>
    </w:p>
    <w:p w14:paraId="3A6CA187" w14:textId="77777777" w:rsidR="00E72087" w:rsidRPr="00E72087" w:rsidRDefault="00E72087" w:rsidP="00E72087">
      <w:pPr>
        <w:numPr>
          <w:ilvl w:val="0"/>
          <w:numId w:val="1"/>
        </w:numPr>
        <w:rPr>
          <w:rFonts w:cs="Arial"/>
          <w:szCs w:val="20"/>
        </w:rPr>
      </w:pPr>
      <w:r w:rsidRPr="00E72087">
        <w:rPr>
          <w:rFonts w:cs="Arial"/>
          <w:szCs w:val="20"/>
        </w:rPr>
        <w:t xml:space="preserve">Stel een projectgroepje van 3-5 personen samen. </w:t>
      </w:r>
    </w:p>
    <w:p w14:paraId="0ABADDDE" w14:textId="77777777" w:rsidR="00474003" w:rsidRDefault="00474003" w:rsidP="005A6AB2">
      <w:pPr>
        <w:ind w:firstLine="360"/>
        <w:rPr>
          <w:rFonts w:cs="Arial"/>
          <w:i/>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 xml:space="preserve">Een trainer in de projectgroep kan nuttig zijn. Bijvoorbeeld als er een oefenavond wordt </w:t>
      </w:r>
    </w:p>
    <w:p w14:paraId="747D7B8D" w14:textId="42AE8371" w:rsidR="00E72087" w:rsidRPr="00E72087" w:rsidRDefault="00474003" w:rsidP="00474003">
      <w:pPr>
        <w:rPr>
          <w:rFonts w:cs="Arial"/>
          <w:b/>
          <w:i/>
          <w:szCs w:val="20"/>
        </w:rPr>
      </w:pPr>
      <w:r>
        <w:rPr>
          <w:rFonts w:cs="Arial"/>
          <w:i/>
          <w:szCs w:val="20"/>
        </w:rPr>
        <w:t xml:space="preserve">      </w:t>
      </w:r>
      <w:r w:rsidR="00E72087" w:rsidRPr="00E72087">
        <w:rPr>
          <w:rFonts w:cs="Arial"/>
          <w:i/>
          <w:szCs w:val="20"/>
        </w:rPr>
        <w:t>georganiseerd of bij het samenstellen van een lessenaanbod.</w:t>
      </w:r>
    </w:p>
    <w:p w14:paraId="0CF9C351" w14:textId="77777777" w:rsidR="00E72087" w:rsidRPr="00E72087" w:rsidRDefault="00E72087" w:rsidP="00E72087">
      <w:pPr>
        <w:rPr>
          <w:rFonts w:cs="Arial"/>
          <w:b/>
          <w:szCs w:val="20"/>
        </w:rPr>
      </w:pPr>
    </w:p>
    <w:p w14:paraId="64C6ADE6" w14:textId="77777777" w:rsidR="00E72087" w:rsidRPr="00E72087" w:rsidRDefault="00E72087" w:rsidP="00E72087">
      <w:pPr>
        <w:rPr>
          <w:rFonts w:cs="Arial"/>
          <w:b/>
          <w:szCs w:val="20"/>
        </w:rPr>
      </w:pPr>
      <w:r w:rsidRPr="00E72087">
        <w:rPr>
          <w:rFonts w:cs="Arial"/>
          <w:b/>
          <w:szCs w:val="20"/>
        </w:rPr>
        <w:t>Stap 2: Plan van aanpak</w:t>
      </w:r>
    </w:p>
    <w:p w14:paraId="350A4897" w14:textId="1C2E4C1B" w:rsidR="00E72087" w:rsidRPr="00E72087" w:rsidRDefault="00E72087" w:rsidP="00E72087">
      <w:pPr>
        <w:rPr>
          <w:rFonts w:cs="Arial"/>
          <w:i/>
          <w:szCs w:val="20"/>
        </w:rPr>
      </w:pPr>
      <w:r w:rsidRPr="00E72087">
        <w:rPr>
          <w:rFonts w:cs="Arial"/>
          <w:i/>
          <w:szCs w:val="20"/>
        </w:rPr>
        <w:t xml:space="preserve">Om een goed stratentoernooi te organiseren </w:t>
      </w:r>
      <w:r w:rsidR="00C33570">
        <w:rPr>
          <w:rFonts w:cs="Arial"/>
          <w:i/>
          <w:szCs w:val="20"/>
        </w:rPr>
        <w:t>moet</w:t>
      </w:r>
      <w:r w:rsidRPr="00E72087">
        <w:rPr>
          <w:rFonts w:cs="Arial"/>
          <w:i/>
          <w:szCs w:val="20"/>
        </w:rPr>
        <w:t xml:space="preserve"> aandacht</w:t>
      </w:r>
      <w:r w:rsidR="00C33570">
        <w:rPr>
          <w:rFonts w:cs="Arial"/>
          <w:i/>
          <w:szCs w:val="20"/>
        </w:rPr>
        <w:t xml:space="preserve"> worden</w:t>
      </w:r>
      <w:r w:rsidRPr="00E72087">
        <w:rPr>
          <w:rFonts w:cs="Arial"/>
          <w:i/>
          <w:szCs w:val="20"/>
        </w:rPr>
        <w:t xml:space="preserve"> besteed aan de aanpak en de invulling. Een goede organisatie is essentieel om daadwerkelijk leden te werven. En: een goede voorbereiding is het halve werk!</w:t>
      </w:r>
    </w:p>
    <w:p w14:paraId="668FA23E" w14:textId="77777777" w:rsidR="00E72087" w:rsidRPr="00E72087" w:rsidRDefault="00E72087" w:rsidP="00E72087">
      <w:pPr>
        <w:rPr>
          <w:rFonts w:cs="Arial"/>
          <w:szCs w:val="20"/>
        </w:rPr>
      </w:pPr>
    </w:p>
    <w:p w14:paraId="2F50191D" w14:textId="77777777" w:rsidR="00E72087" w:rsidRPr="00E72087" w:rsidRDefault="00E72087" w:rsidP="00E72087">
      <w:pPr>
        <w:numPr>
          <w:ilvl w:val="0"/>
          <w:numId w:val="1"/>
        </w:numPr>
        <w:rPr>
          <w:rFonts w:cs="Arial"/>
          <w:szCs w:val="20"/>
        </w:rPr>
      </w:pPr>
      <w:r w:rsidRPr="00E72087">
        <w:rPr>
          <w:rFonts w:cs="Arial"/>
          <w:szCs w:val="20"/>
        </w:rPr>
        <w:t>Bepaal de doelgroep van het stratentoernooi</w:t>
      </w:r>
    </w:p>
    <w:p w14:paraId="2EE0394A" w14:textId="77777777" w:rsidR="00E72087" w:rsidRPr="00E72087" w:rsidRDefault="00E72087" w:rsidP="00474003">
      <w:pPr>
        <w:ind w:firstLine="360"/>
        <w:rPr>
          <w:rFonts w:cs="Arial"/>
          <w:szCs w:val="20"/>
        </w:rPr>
      </w:pPr>
      <w:r w:rsidRPr="00E72087">
        <w:rPr>
          <w:rFonts w:cs="Arial"/>
          <w:szCs w:val="20"/>
        </w:rPr>
        <w:t>Suggesties zijn:</w:t>
      </w:r>
    </w:p>
    <w:p w14:paraId="6B0297DC" w14:textId="2A4DF55A" w:rsidR="00E72087" w:rsidRPr="00E72087" w:rsidRDefault="00E72087" w:rsidP="00E72087">
      <w:pPr>
        <w:numPr>
          <w:ilvl w:val="0"/>
          <w:numId w:val="14"/>
        </w:numPr>
        <w:rPr>
          <w:rFonts w:cs="Arial"/>
          <w:szCs w:val="20"/>
        </w:rPr>
      </w:pPr>
      <w:r w:rsidRPr="00E72087">
        <w:rPr>
          <w:rFonts w:cs="Arial"/>
          <w:szCs w:val="20"/>
        </w:rPr>
        <w:t>Iedereen is welkom</w:t>
      </w:r>
      <w:r w:rsidR="00DA065A">
        <w:rPr>
          <w:rFonts w:cs="Arial"/>
          <w:szCs w:val="20"/>
        </w:rPr>
        <w:t xml:space="preserve"> / Senioren / Jeugd / 50+</w:t>
      </w:r>
    </w:p>
    <w:p w14:paraId="10259C08" w14:textId="77777777" w:rsidR="00474003" w:rsidRDefault="00474003" w:rsidP="00DA065A">
      <w:pPr>
        <w:ind w:firstLine="360"/>
        <w:rPr>
          <w:rFonts w:cs="Arial"/>
          <w:i/>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 xml:space="preserve">Dit format kan ook worden toegepast als bedrijventoernooi, horecatoernooi of </w:t>
      </w:r>
    </w:p>
    <w:p w14:paraId="1DD5D05D" w14:textId="0BCA3645" w:rsidR="00E72087" w:rsidRPr="00E72087" w:rsidRDefault="00E72087" w:rsidP="00474003">
      <w:pPr>
        <w:ind w:firstLine="360"/>
        <w:rPr>
          <w:rFonts w:cs="Arial"/>
          <w:i/>
          <w:szCs w:val="20"/>
        </w:rPr>
      </w:pPr>
      <w:r w:rsidRPr="00E72087">
        <w:rPr>
          <w:rFonts w:cs="Arial"/>
          <w:i/>
          <w:szCs w:val="20"/>
        </w:rPr>
        <w:t xml:space="preserve">vriendentoernooi </w:t>
      </w:r>
      <w:r w:rsidR="00DA065A">
        <w:rPr>
          <w:rFonts w:cs="Arial"/>
          <w:i/>
          <w:szCs w:val="20"/>
        </w:rPr>
        <w:br/>
      </w:r>
    </w:p>
    <w:p w14:paraId="2EA733C9" w14:textId="77777777" w:rsidR="00E72087" w:rsidRPr="00E72087" w:rsidRDefault="00E72087" w:rsidP="00E72087">
      <w:pPr>
        <w:numPr>
          <w:ilvl w:val="0"/>
          <w:numId w:val="1"/>
        </w:numPr>
        <w:rPr>
          <w:rFonts w:cs="Arial"/>
          <w:szCs w:val="20"/>
        </w:rPr>
      </w:pPr>
      <w:r w:rsidRPr="00E72087">
        <w:rPr>
          <w:rFonts w:cs="Arial"/>
          <w:szCs w:val="20"/>
        </w:rPr>
        <w:lastRenderedPageBreak/>
        <w:t>Bepaal de doelstelling van het toernooi</w:t>
      </w:r>
    </w:p>
    <w:p w14:paraId="5F7A821B" w14:textId="77777777" w:rsidR="00E72087" w:rsidRPr="00E72087" w:rsidRDefault="00E72087" w:rsidP="00E72087">
      <w:pPr>
        <w:numPr>
          <w:ilvl w:val="0"/>
          <w:numId w:val="2"/>
        </w:numPr>
        <w:rPr>
          <w:rFonts w:cs="Arial"/>
          <w:szCs w:val="20"/>
        </w:rPr>
      </w:pPr>
      <w:r w:rsidRPr="00E72087">
        <w:rPr>
          <w:rFonts w:cs="Arial"/>
          <w:szCs w:val="20"/>
        </w:rPr>
        <w:t>Hoeveel niet-leden wil de vereniging verwelkomen</w:t>
      </w:r>
    </w:p>
    <w:p w14:paraId="79DE28B6" w14:textId="77777777" w:rsidR="00E72087" w:rsidRPr="00E72087" w:rsidRDefault="00E72087" w:rsidP="00E72087">
      <w:pPr>
        <w:numPr>
          <w:ilvl w:val="0"/>
          <w:numId w:val="2"/>
        </w:numPr>
        <w:rPr>
          <w:rFonts w:cs="Arial"/>
          <w:szCs w:val="20"/>
        </w:rPr>
      </w:pPr>
      <w:r w:rsidRPr="00E72087">
        <w:rPr>
          <w:rFonts w:cs="Arial"/>
          <w:szCs w:val="20"/>
        </w:rPr>
        <w:t>Hoeveel nieuwe leden wil de vereniging werven</w:t>
      </w:r>
    </w:p>
    <w:p w14:paraId="5ACCC554" w14:textId="77777777" w:rsidR="00E72087" w:rsidRPr="00E72087" w:rsidRDefault="00E72087" w:rsidP="00E72087">
      <w:pPr>
        <w:numPr>
          <w:ilvl w:val="0"/>
          <w:numId w:val="1"/>
        </w:numPr>
        <w:rPr>
          <w:rFonts w:cs="Arial"/>
          <w:szCs w:val="20"/>
        </w:rPr>
      </w:pPr>
      <w:r w:rsidRPr="00E72087">
        <w:rPr>
          <w:rFonts w:cs="Arial"/>
          <w:szCs w:val="20"/>
        </w:rPr>
        <w:t>Stel de opzet van het toernooi vast</w:t>
      </w:r>
    </w:p>
    <w:p w14:paraId="7CBB010D" w14:textId="77777777" w:rsidR="00E72087" w:rsidRPr="00E72087" w:rsidRDefault="00E72087" w:rsidP="00E72087">
      <w:pPr>
        <w:numPr>
          <w:ilvl w:val="0"/>
          <w:numId w:val="15"/>
        </w:numPr>
        <w:rPr>
          <w:rFonts w:cs="Arial"/>
          <w:szCs w:val="20"/>
        </w:rPr>
      </w:pPr>
      <w:r w:rsidRPr="00E72087">
        <w:rPr>
          <w:rFonts w:cs="Arial"/>
          <w:szCs w:val="20"/>
        </w:rPr>
        <w:t>Welke vormen worden er gespeeld</w:t>
      </w:r>
    </w:p>
    <w:p w14:paraId="2D245240" w14:textId="77777777" w:rsidR="00E72087" w:rsidRPr="00E72087" w:rsidRDefault="00E72087" w:rsidP="00E72087">
      <w:pPr>
        <w:numPr>
          <w:ilvl w:val="0"/>
          <w:numId w:val="15"/>
        </w:numPr>
        <w:rPr>
          <w:rFonts w:cs="Arial"/>
          <w:szCs w:val="20"/>
        </w:rPr>
      </w:pPr>
      <w:r w:rsidRPr="00E72087">
        <w:rPr>
          <w:rFonts w:cs="Arial"/>
          <w:szCs w:val="20"/>
        </w:rPr>
        <w:t>Uit hoeveel spelers mag een team maximaal bestaan</w:t>
      </w:r>
    </w:p>
    <w:p w14:paraId="657424C2" w14:textId="77777777" w:rsidR="00E72087" w:rsidRPr="00E72087" w:rsidRDefault="00E72087" w:rsidP="00E72087">
      <w:pPr>
        <w:numPr>
          <w:ilvl w:val="0"/>
          <w:numId w:val="15"/>
        </w:numPr>
        <w:rPr>
          <w:rFonts w:cs="Arial"/>
          <w:szCs w:val="20"/>
        </w:rPr>
      </w:pPr>
      <w:r w:rsidRPr="00E72087">
        <w:rPr>
          <w:rFonts w:cs="Arial"/>
          <w:szCs w:val="20"/>
        </w:rPr>
        <w:t>Hoeveel teams mogen er mee doen</w:t>
      </w:r>
    </w:p>
    <w:p w14:paraId="33B31991" w14:textId="320EEF59" w:rsidR="00E72087" w:rsidRPr="00E72087" w:rsidRDefault="00474003" w:rsidP="005A6AB2">
      <w:pPr>
        <w:ind w:firstLine="360"/>
        <w:rPr>
          <w:rFonts w:cs="Arial"/>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 xml:space="preserve">Gebruik het </w:t>
      </w:r>
      <w:hyperlink r:id="rId9" w:history="1">
        <w:r w:rsidR="00E72087" w:rsidRPr="00C96C7A">
          <w:rPr>
            <w:rStyle w:val="Hyperlink"/>
            <w:rFonts w:cs="Arial"/>
            <w:i/>
            <w:szCs w:val="20"/>
          </w:rPr>
          <w:t>voorbeeld wedstrijdr</w:t>
        </w:r>
        <w:r w:rsidR="00E72087" w:rsidRPr="00C96C7A">
          <w:rPr>
            <w:rStyle w:val="Hyperlink"/>
            <w:rFonts w:cs="Arial"/>
            <w:i/>
            <w:szCs w:val="20"/>
          </w:rPr>
          <w:t>e</w:t>
        </w:r>
        <w:r w:rsidR="00E72087" w:rsidRPr="00C96C7A">
          <w:rPr>
            <w:rStyle w:val="Hyperlink"/>
            <w:rFonts w:cs="Arial"/>
            <w:i/>
            <w:szCs w:val="20"/>
          </w:rPr>
          <w:t>glement</w:t>
        </w:r>
      </w:hyperlink>
      <w:r w:rsidR="00E72087" w:rsidRPr="00E72087">
        <w:rPr>
          <w:rFonts w:cs="Arial"/>
          <w:i/>
          <w:szCs w:val="20"/>
        </w:rPr>
        <w:t xml:space="preserve"> voor een stratentoernooi </w:t>
      </w:r>
    </w:p>
    <w:p w14:paraId="78E8A983" w14:textId="77777777" w:rsidR="00E72087" w:rsidRPr="00E72087" w:rsidRDefault="00E72087" w:rsidP="00E72087">
      <w:pPr>
        <w:numPr>
          <w:ilvl w:val="0"/>
          <w:numId w:val="1"/>
        </w:numPr>
        <w:rPr>
          <w:rFonts w:cs="Arial"/>
          <w:szCs w:val="20"/>
        </w:rPr>
      </w:pPr>
      <w:r w:rsidRPr="00E72087">
        <w:rPr>
          <w:rFonts w:cs="Arial"/>
          <w:szCs w:val="20"/>
        </w:rPr>
        <w:t>Bepaal datum en tijdstip van het stratentoernooi (1 dag of meerdere dagen)</w:t>
      </w:r>
    </w:p>
    <w:p w14:paraId="10BBFEA1" w14:textId="77777777" w:rsidR="00E72087" w:rsidRPr="00E72087" w:rsidRDefault="00E72087" w:rsidP="00E72087">
      <w:pPr>
        <w:numPr>
          <w:ilvl w:val="0"/>
          <w:numId w:val="5"/>
        </w:numPr>
        <w:rPr>
          <w:rFonts w:cs="Arial"/>
          <w:szCs w:val="20"/>
        </w:rPr>
      </w:pPr>
      <w:r w:rsidRPr="00E72087">
        <w:rPr>
          <w:rFonts w:cs="Arial"/>
          <w:szCs w:val="20"/>
        </w:rPr>
        <w:t xml:space="preserve">Houd rekening met de agenda van de trainer </w:t>
      </w:r>
    </w:p>
    <w:p w14:paraId="17241984" w14:textId="77777777" w:rsidR="00E72087" w:rsidRPr="00E72087" w:rsidRDefault="00E72087" w:rsidP="00E72087">
      <w:pPr>
        <w:numPr>
          <w:ilvl w:val="0"/>
          <w:numId w:val="5"/>
        </w:numPr>
        <w:rPr>
          <w:rFonts w:cs="Arial"/>
          <w:szCs w:val="20"/>
        </w:rPr>
      </w:pPr>
      <w:r w:rsidRPr="00E72087">
        <w:rPr>
          <w:rFonts w:cs="Arial"/>
          <w:szCs w:val="20"/>
        </w:rPr>
        <w:t>Houd rekening met de activiteitenkalender van de vereniging</w:t>
      </w:r>
    </w:p>
    <w:p w14:paraId="5EF3AB2D" w14:textId="77777777" w:rsidR="00E72087" w:rsidRPr="00E72087" w:rsidRDefault="00E72087" w:rsidP="00E72087">
      <w:pPr>
        <w:numPr>
          <w:ilvl w:val="0"/>
          <w:numId w:val="5"/>
        </w:numPr>
        <w:rPr>
          <w:rFonts w:cs="Arial"/>
          <w:szCs w:val="20"/>
        </w:rPr>
      </w:pPr>
      <w:r w:rsidRPr="00E72087">
        <w:rPr>
          <w:rFonts w:cs="Arial"/>
          <w:szCs w:val="20"/>
        </w:rPr>
        <w:t>Check de beschikbaarheid van de banen</w:t>
      </w:r>
    </w:p>
    <w:p w14:paraId="44FACF77" w14:textId="66BE5024" w:rsidR="00E72087" w:rsidRPr="00E72087" w:rsidRDefault="00474003" w:rsidP="005A6AB2">
      <w:pPr>
        <w:ind w:firstLine="360"/>
        <w:rPr>
          <w:rFonts w:cs="Arial"/>
          <w:szCs w:val="20"/>
        </w:rPr>
      </w:pPr>
      <w:r w:rsidRPr="00AF209A">
        <w:rPr>
          <w:b/>
          <w:i/>
          <w:color w:val="FF0000"/>
          <w:bdr w:val="single" w:sz="4" w:space="0" w:color="auto"/>
        </w:rPr>
        <w:t>Tip</w:t>
      </w:r>
      <w:r w:rsidRPr="00AF209A">
        <w:rPr>
          <w:i/>
          <w:color w:val="FF0000"/>
        </w:rPr>
        <w:t xml:space="preserve"> </w:t>
      </w:r>
      <w:r w:rsidR="00E72087" w:rsidRPr="00474003">
        <w:rPr>
          <w:rFonts w:cs="Arial"/>
          <w:i/>
          <w:szCs w:val="20"/>
        </w:rPr>
        <w:t>Organiseer een stratentoernooi op nationale burendag</w:t>
      </w:r>
    </w:p>
    <w:p w14:paraId="64F5D435" w14:textId="77777777" w:rsidR="00E72087" w:rsidRPr="00E72087" w:rsidRDefault="00E72087" w:rsidP="00E72087">
      <w:pPr>
        <w:numPr>
          <w:ilvl w:val="0"/>
          <w:numId w:val="1"/>
        </w:numPr>
        <w:rPr>
          <w:rFonts w:cs="Arial"/>
          <w:szCs w:val="20"/>
        </w:rPr>
      </w:pPr>
      <w:r w:rsidRPr="00E72087">
        <w:rPr>
          <w:rFonts w:cs="Arial"/>
          <w:szCs w:val="20"/>
        </w:rPr>
        <w:t xml:space="preserve">Stel het budget van het stratentoernooi vast </w:t>
      </w:r>
    </w:p>
    <w:p w14:paraId="45DAD623" w14:textId="77777777" w:rsidR="00E72087" w:rsidRPr="00E72087" w:rsidRDefault="00E72087" w:rsidP="00E72087">
      <w:pPr>
        <w:numPr>
          <w:ilvl w:val="0"/>
          <w:numId w:val="1"/>
        </w:numPr>
        <w:rPr>
          <w:rFonts w:cs="Arial"/>
          <w:szCs w:val="20"/>
        </w:rPr>
      </w:pPr>
      <w:r w:rsidRPr="00E72087">
        <w:rPr>
          <w:rFonts w:cs="Arial"/>
          <w:szCs w:val="20"/>
        </w:rPr>
        <w:t>Bepaal of er een/meerdere oefenavond(en) wordt georganiseerd voorafgaand aan het stratentoernooi. Een oefenavond kan beginnende tennissers helpen om de basis van het tennisspel alvast onder de knie te krijgen. Zo krijgen ze meer vertrouwen in het spelen van een wedstrijd.</w:t>
      </w:r>
    </w:p>
    <w:p w14:paraId="7755D13B" w14:textId="77777777" w:rsidR="00E72087" w:rsidRPr="00E72087" w:rsidRDefault="00E72087" w:rsidP="00E72087">
      <w:pPr>
        <w:numPr>
          <w:ilvl w:val="0"/>
          <w:numId w:val="3"/>
        </w:numPr>
        <w:rPr>
          <w:rFonts w:cs="Arial"/>
          <w:szCs w:val="20"/>
        </w:rPr>
      </w:pPr>
      <w:r w:rsidRPr="00E72087">
        <w:rPr>
          <w:rFonts w:cs="Arial"/>
          <w:szCs w:val="20"/>
        </w:rPr>
        <w:t>Zorg dat er een trainer aanwezig is bij de oefenavond</w:t>
      </w:r>
    </w:p>
    <w:p w14:paraId="3248C071" w14:textId="77777777" w:rsidR="00E72087" w:rsidRPr="00E72087" w:rsidRDefault="00E72087" w:rsidP="00E72087">
      <w:pPr>
        <w:numPr>
          <w:ilvl w:val="0"/>
          <w:numId w:val="9"/>
        </w:numPr>
        <w:rPr>
          <w:rFonts w:cs="Arial"/>
          <w:szCs w:val="20"/>
        </w:rPr>
      </w:pPr>
      <w:r w:rsidRPr="00E72087">
        <w:rPr>
          <w:rFonts w:cs="Arial"/>
          <w:szCs w:val="20"/>
        </w:rPr>
        <w:t>Bepaal hoe ingeschreven kan worden</w:t>
      </w:r>
    </w:p>
    <w:p w14:paraId="2C0B7A35" w14:textId="3FBF785D" w:rsidR="00E72087" w:rsidRPr="00E72087" w:rsidRDefault="00474003" w:rsidP="005A6AB2">
      <w:pPr>
        <w:ind w:left="360"/>
        <w:rPr>
          <w:rFonts w:cs="Arial"/>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Laat de inschrijvin</w:t>
      </w:r>
      <w:r>
        <w:rPr>
          <w:rFonts w:cs="Arial"/>
          <w:i/>
          <w:szCs w:val="20"/>
        </w:rPr>
        <w:t>g via de captains plaatsvinden en g</w:t>
      </w:r>
      <w:r w:rsidR="00E72087" w:rsidRPr="00E72087">
        <w:rPr>
          <w:rFonts w:cs="Arial"/>
          <w:i/>
          <w:szCs w:val="20"/>
        </w:rPr>
        <w:t xml:space="preserve">ebruik het </w:t>
      </w:r>
      <w:hyperlink r:id="rId10" w:history="1">
        <w:r w:rsidR="00E72087" w:rsidRPr="00BD32D6">
          <w:rPr>
            <w:rStyle w:val="Hyperlink"/>
            <w:rFonts w:cs="Arial"/>
            <w:i/>
            <w:szCs w:val="20"/>
          </w:rPr>
          <w:t>voorbeeld inschrijfformulier</w:t>
        </w:r>
      </w:hyperlink>
      <w:r w:rsidR="00E72087" w:rsidRPr="00E72087">
        <w:rPr>
          <w:rFonts w:cs="Arial"/>
          <w:i/>
          <w:szCs w:val="20"/>
        </w:rPr>
        <w:t xml:space="preserve"> </w:t>
      </w:r>
    </w:p>
    <w:p w14:paraId="4F5BFDD9" w14:textId="77777777" w:rsidR="00E72087" w:rsidRPr="00E72087" w:rsidRDefault="00E72087" w:rsidP="00E72087">
      <w:pPr>
        <w:numPr>
          <w:ilvl w:val="0"/>
          <w:numId w:val="9"/>
        </w:numPr>
        <w:rPr>
          <w:rFonts w:cs="Arial"/>
          <w:szCs w:val="20"/>
        </w:rPr>
      </w:pPr>
      <w:r w:rsidRPr="00E72087">
        <w:rPr>
          <w:rFonts w:cs="Arial"/>
          <w:szCs w:val="20"/>
        </w:rPr>
        <w:t>Bepaal of en welke nevenactiviteiten er worden georganiseerd tijdens het stratentoernooi (bijv. BBQ/feestavond/darttoernooi/jeu de boules/handbal/voetbal/etc.)</w:t>
      </w:r>
    </w:p>
    <w:p w14:paraId="17264953" w14:textId="77777777" w:rsidR="00E72087" w:rsidRPr="00E72087" w:rsidRDefault="00E72087" w:rsidP="00E72087">
      <w:pPr>
        <w:numPr>
          <w:ilvl w:val="0"/>
          <w:numId w:val="9"/>
        </w:numPr>
        <w:rPr>
          <w:rFonts w:cs="Arial"/>
          <w:szCs w:val="20"/>
        </w:rPr>
      </w:pPr>
      <w:r w:rsidRPr="00E72087">
        <w:rPr>
          <w:rFonts w:cs="Arial"/>
          <w:szCs w:val="20"/>
        </w:rPr>
        <w:t xml:space="preserve">Bepaal of niet-leden eigen materiaal moeten meenemen of dat zij dat kunnen lenen van de vereniging. </w:t>
      </w:r>
    </w:p>
    <w:p w14:paraId="5C54ED8E" w14:textId="1698CB62" w:rsidR="00474003" w:rsidRDefault="00E72087" w:rsidP="005A6AB2">
      <w:pPr>
        <w:ind w:firstLine="360"/>
        <w:rPr>
          <w:rFonts w:cs="Arial"/>
          <w:i/>
          <w:szCs w:val="20"/>
        </w:rPr>
      </w:pPr>
      <w:r w:rsidRPr="00E72087">
        <w:rPr>
          <w:rFonts w:cs="Arial"/>
          <w:b/>
          <w:i/>
          <w:szCs w:val="20"/>
        </w:rPr>
        <w:t xml:space="preserve"> </w:t>
      </w:r>
      <w:r w:rsidR="00474003" w:rsidRPr="00AF209A">
        <w:rPr>
          <w:b/>
          <w:i/>
          <w:color w:val="FF0000"/>
          <w:bdr w:val="single" w:sz="4" w:space="0" w:color="auto"/>
        </w:rPr>
        <w:t>Tip</w:t>
      </w:r>
      <w:r w:rsidR="00474003" w:rsidRPr="00AF209A">
        <w:rPr>
          <w:i/>
          <w:color w:val="FF0000"/>
        </w:rPr>
        <w:t xml:space="preserve"> </w:t>
      </w:r>
      <w:r w:rsidRPr="00E72087">
        <w:rPr>
          <w:rFonts w:cs="Arial"/>
          <w:i/>
          <w:szCs w:val="20"/>
        </w:rPr>
        <w:t xml:space="preserve">Bij de KNLTB zijn tennisrackets te leen via </w:t>
      </w:r>
      <w:hyperlink r:id="rId11" w:history="1">
        <w:r w:rsidR="00BD32D6" w:rsidRPr="00213346">
          <w:rPr>
            <w:rStyle w:val="Hyperlink"/>
            <w:rFonts w:cs="Arial"/>
            <w:i/>
            <w:szCs w:val="20"/>
          </w:rPr>
          <w:t>www.knltb-uitleen.nl</w:t>
        </w:r>
      </w:hyperlink>
      <w:r w:rsidR="00BD32D6">
        <w:rPr>
          <w:rFonts w:cs="Arial"/>
          <w:i/>
          <w:szCs w:val="20"/>
        </w:rPr>
        <w:t xml:space="preserve"> </w:t>
      </w:r>
      <w:r w:rsidRPr="00E72087">
        <w:rPr>
          <w:rFonts w:cs="Arial"/>
          <w:i/>
          <w:szCs w:val="20"/>
        </w:rPr>
        <w:t xml:space="preserve">als de </w:t>
      </w:r>
    </w:p>
    <w:p w14:paraId="32D7A050" w14:textId="412A5793" w:rsidR="00E72087" w:rsidRPr="00E72087" w:rsidRDefault="00E72087" w:rsidP="00474003">
      <w:pPr>
        <w:ind w:firstLine="360"/>
        <w:rPr>
          <w:rFonts w:cs="Arial"/>
          <w:i/>
          <w:szCs w:val="20"/>
        </w:rPr>
      </w:pPr>
      <w:r w:rsidRPr="00E72087">
        <w:rPr>
          <w:rFonts w:cs="Arial"/>
          <w:i/>
          <w:szCs w:val="20"/>
        </w:rPr>
        <w:t>tennisvereniging over onvoldoende materialen beschikt.</w:t>
      </w:r>
    </w:p>
    <w:p w14:paraId="152DE885" w14:textId="63F7BA42" w:rsidR="00E72087" w:rsidRPr="00E72087" w:rsidRDefault="00E72087" w:rsidP="00E72087">
      <w:pPr>
        <w:numPr>
          <w:ilvl w:val="0"/>
          <w:numId w:val="4"/>
        </w:numPr>
        <w:rPr>
          <w:rFonts w:cs="Arial"/>
          <w:szCs w:val="20"/>
        </w:rPr>
      </w:pPr>
      <w:r w:rsidRPr="00E72087">
        <w:rPr>
          <w:rFonts w:cs="Arial"/>
          <w:szCs w:val="20"/>
        </w:rPr>
        <w:t>Zorg voor een vervolgaanbod; werk bijv. met een (lidmaatschaps</w:t>
      </w:r>
      <w:r w:rsidR="00952E71">
        <w:rPr>
          <w:rFonts w:cs="Arial"/>
          <w:szCs w:val="20"/>
        </w:rPr>
        <w:t>-</w:t>
      </w:r>
      <w:r w:rsidRPr="00E72087">
        <w:rPr>
          <w:rFonts w:cs="Arial"/>
          <w:szCs w:val="20"/>
        </w:rPr>
        <w:t xml:space="preserve">)aanbieding of gratis trainingen voor nieuwe leden </w:t>
      </w:r>
    </w:p>
    <w:p w14:paraId="1D3DE66C" w14:textId="77777777" w:rsidR="00E72087" w:rsidRPr="00E72087" w:rsidRDefault="00E72087" w:rsidP="00E72087">
      <w:pPr>
        <w:numPr>
          <w:ilvl w:val="0"/>
          <w:numId w:val="4"/>
        </w:numPr>
        <w:rPr>
          <w:rFonts w:cs="Arial"/>
          <w:szCs w:val="20"/>
        </w:rPr>
      </w:pPr>
      <w:r w:rsidRPr="00E72087">
        <w:rPr>
          <w:rFonts w:cs="Arial"/>
          <w:szCs w:val="20"/>
        </w:rPr>
        <w:t>Bepaal of en hoe hoog het inschrijfgeld is</w:t>
      </w:r>
    </w:p>
    <w:p w14:paraId="6ABD883C" w14:textId="31B16266" w:rsidR="00E72087" w:rsidRPr="00E72087" w:rsidRDefault="00E72087" w:rsidP="00E72087">
      <w:pPr>
        <w:numPr>
          <w:ilvl w:val="0"/>
          <w:numId w:val="4"/>
        </w:numPr>
        <w:rPr>
          <w:rFonts w:cs="Arial"/>
          <w:szCs w:val="20"/>
        </w:rPr>
      </w:pPr>
      <w:r w:rsidRPr="00E72087">
        <w:rPr>
          <w:rFonts w:cs="Arial"/>
          <w:szCs w:val="20"/>
        </w:rPr>
        <w:t>Maak een taakverdeling</w:t>
      </w:r>
      <w:r w:rsidR="00952E71">
        <w:rPr>
          <w:rFonts w:cs="Arial"/>
          <w:szCs w:val="20"/>
        </w:rPr>
        <w:t xml:space="preserve"> binnen de projectgroep</w:t>
      </w:r>
    </w:p>
    <w:p w14:paraId="04205F2F" w14:textId="77777777" w:rsidR="00E72087" w:rsidRPr="00E72087" w:rsidRDefault="00E72087" w:rsidP="00E72087">
      <w:pPr>
        <w:numPr>
          <w:ilvl w:val="0"/>
          <w:numId w:val="4"/>
        </w:numPr>
        <w:rPr>
          <w:rFonts w:cs="Arial"/>
          <w:szCs w:val="20"/>
        </w:rPr>
      </w:pPr>
      <w:r w:rsidRPr="00E72087">
        <w:rPr>
          <w:rFonts w:cs="Arial"/>
          <w:szCs w:val="20"/>
        </w:rPr>
        <w:t xml:space="preserve">Afstemming binnen de vereniging </w:t>
      </w:r>
    </w:p>
    <w:p w14:paraId="68F04B70" w14:textId="77777777" w:rsidR="00E72087" w:rsidRPr="00E72087" w:rsidRDefault="00E72087" w:rsidP="00E72087">
      <w:pPr>
        <w:numPr>
          <w:ilvl w:val="0"/>
          <w:numId w:val="3"/>
        </w:numPr>
        <w:rPr>
          <w:rFonts w:cs="Arial"/>
          <w:szCs w:val="20"/>
        </w:rPr>
      </w:pPr>
      <w:r w:rsidRPr="00E72087">
        <w:rPr>
          <w:rFonts w:cs="Arial"/>
          <w:szCs w:val="20"/>
        </w:rPr>
        <w:t>Reserveer de banen</w:t>
      </w:r>
    </w:p>
    <w:p w14:paraId="658AFED2" w14:textId="77777777" w:rsidR="00E72087" w:rsidRPr="00E72087" w:rsidRDefault="00E72087" w:rsidP="00E72087">
      <w:pPr>
        <w:numPr>
          <w:ilvl w:val="0"/>
          <w:numId w:val="3"/>
        </w:numPr>
        <w:rPr>
          <w:rFonts w:cs="Arial"/>
          <w:szCs w:val="20"/>
        </w:rPr>
      </w:pPr>
      <w:r w:rsidRPr="00E72087">
        <w:rPr>
          <w:rFonts w:cs="Arial"/>
          <w:szCs w:val="20"/>
        </w:rPr>
        <w:t>Controleer of er iets geregeld moet worden t.a.v. de kantine/bardienst</w:t>
      </w:r>
    </w:p>
    <w:p w14:paraId="205EB727" w14:textId="77777777" w:rsidR="00E72087" w:rsidRPr="00E72087" w:rsidRDefault="00E72087" w:rsidP="00E72087">
      <w:pPr>
        <w:numPr>
          <w:ilvl w:val="0"/>
          <w:numId w:val="17"/>
        </w:numPr>
        <w:rPr>
          <w:rFonts w:cs="Arial"/>
          <w:szCs w:val="20"/>
        </w:rPr>
      </w:pPr>
      <w:r w:rsidRPr="00E72087">
        <w:rPr>
          <w:rFonts w:cs="Arial"/>
          <w:szCs w:val="20"/>
        </w:rPr>
        <w:t>Informeer het bestuur</w:t>
      </w:r>
    </w:p>
    <w:p w14:paraId="6CA5061E" w14:textId="77777777" w:rsidR="00E72087" w:rsidRPr="00E72087" w:rsidRDefault="00E72087" w:rsidP="00E72087">
      <w:pPr>
        <w:rPr>
          <w:rFonts w:cs="Arial"/>
          <w:szCs w:val="20"/>
        </w:rPr>
      </w:pPr>
    </w:p>
    <w:p w14:paraId="67E77FEA" w14:textId="77777777" w:rsidR="00123867" w:rsidRDefault="00123867">
      <w:pPr>
        <w:spacing w:line="240" w:lineRule="auto"/>
        <w:rPr>
          <w:rFonts w:cs="Arial"/>
          <w:b/>
          <w:szCs w:val="20"/>
        </w:rPr>
      </w:pPr>
      <w:r>
        <w:rPr>
          <w:rFonts w:cs="Arial"/>
          <w:b/>
          <w:szCs w:val="20"/>
        </w:rPr>
        <w:br w:type="page"/>
      </w:r>
    </w:p>
    <w:p w14:paraId="11E89A86" w14:textId="16B99074" w:rsidR="00E72087" w:rsidRPr="00E72087" w:rsidRDefault="00E72087" w:rsidP="00E72087">
      <w:pPr>
        <w:rPr>
          <w:rFonts w:cs="Arial"/>
          <w:b/>
          <w:szCs w:val="20"/>
        </w:rPr>
      </w:pPr>
      <w:r w:rsidRPr="00E72087">
        <w:rPr>
          <w:rFonts w:cs="Arial"/>
          <w:b/>
          <w:szCs w:val="20"/>
        </w:rPr>
        <w:lastRenderedPageBreak/>
        <w:t>Stap 3: Teamcaptains</w:t>
      </w:r>
    </w:p>
    <w:p w14:paraId="237CB044" w14:textId="77777777" w:rsidR="00E72087" w:rsidRPr="00E72087" w:rsidRDefault="00E72087" w:rsidP="00E72087">
      <w:pPr>
        <w:rPr>
          <w:rFonts w:cs="Arial"/>
          <w:b/>
          <w:szCs w:val="20"/>
        </w:rPr>
      </w:pPr>
      <w:r w:rsidRPr="00E72087">
        <w:rPr>
          <w:rFonts w:cs="Arial"/>
          <w:i/>
          <w:szCs w:val="20"/>
        </w:rPr>
        <w:t>Benader de teamcaptains persoonlijk; maak ze enthousiast voor het stratentoernooi en vraag ze mee te doen. Het hebben van goede teamcaptains is een kritische succesfactor!</w:t>
      </w:r>
    </w:p>
    <w:p w14:paraId="0182F347" w14:textId="77777777" w:rsidR="00E72087" w:rsidRPr="00E72087" w:rsidRDefault="00E72087" w:rsidP="00E72087">
      <w:pPr>
        <w:rPr>
          <w:rFonts w:cs="Arial"/>
          <w:szCs w:val="20"/>
        </w:rPr>
      </w:pPr>
    </w:p>
    <w:p w14:paraId="17BBA4B7" w14:textId="77777777" w:rsidR="00E72087" w:rsidRPr="00E72087" w:rsidRDefault="00E72087" w:rsidP="00E72087">
      <w:pPr>
        <w:numPr>
          <w:ilvl w:val="0"/>
          <w:numId w:val="4"/>
        </w:numPr>
        <w:rPr>
          <w:rFonts w:cs="Arial"/>
          <w:szCs w:val="20"/>
        </w:rPr>
      </w:pPr>
      <w:r w:rsidRPr="00E72087">
        <w:rPr>
          <w:rFonts w:cs="Arial"/>
          <w:szCs w:val="20"/>
        </w:rPr>
        <w:t>Selecteer een aantal leden van de vereniging die als teamcaptain kunnen worden ingezet</w:t>
      </w:r>
    </w:p>
    <w:p w14:paraId="14AAC39F" w14:textId="77777777" w:rsidR="00E72087" w:rsidRPr="00E72087" w:rsidRDefault="00E72087" w:rsidP="00E72087">
      <w:pPr>
        <w:numPr>
          <w:ilvl w:val="0"/>
          <w:numId w:val="6"/>
        </w:numPr>
        <w:rPr>
          <w:rFonts w:cs="Arial"/>
          <w:szCs w:val="20"/>
        </w:rPr>
      </w:pPr>
      <w:r w:rsidRPr="00E72087">
        <w:rPr>
          <w:rFonts w:cs="Arial"/>
          <w:szCs w:val="20"/>
        </w:rPr>
        <w:t>Teamcaptains zijn enthousiast en communicatief en hebben binding met de vereniging</w:t>
      </w:r>
    </w:p>
    <w:p w14:paraId="761F6025" w14:textId="77777777" w:rsidR="00E72087" w:rsidRPr="00E72087" w:rsidRDefault="00E72087" w:rsidP="00E72087">
      <w:pPr>
        <w:numPr>
          <w:ilvl w:val="0"/>
          <w:numId w:val="4"/>
        </w:numPr>
        <w:rPr>
          <w:rFonts w:cs="Arial"/>
          <w:szCs w:val="20"/>
        </w:rPr>
      </w:pPr>
      <w:r w:rsidRPr="00E72087">
        <w:rPr>
          <w:rFonts w:cs="Arial"/>
          <w:szCs w:val="20"/>
        </w:rPr>
        <w:t>Zorg voor tools om het werk van de captain zo gemakkelijk mogelijk te maken</w:t>
      </w:r>
    </w:p>
    <w:p w14:paraId="2CB86889" w14:textId="77777777" w:rsidR="00E72087" w:rsidRPr="00E72087" w:rsidRDefault="00E72087" w:rsidP="00E72087">
      <w:pPr>
        <w:numPr>
          <w:ilvl w:val="0"/>
          <w:numId w:val="6"/>
        </w:numPr>
        <w:rPr>
          <w:rFonts w:cs="Arial"/>
          <w:b/>
          <w:szCs w:val="20"/>
        </w:rPr>
      </w:pPr>
      <w:r w:rsidRPr="00E72087">
        <w:rPr>
          <w:rFonts w:cs="Arial"/>
          <w:szCs w:val="20"/>
        </w:rPr>
        <w:t xml:space="preserve">Captainsbrief </w:t>
      </w:r>
    </w:p>
    <w:p w14:paraId="398F2005" w14:textId="1F3DA9CE" w:rsidR="00E72087" w:rsidRPr="00E72087" w:rsidRDefault="00474003" w:rsidP="005A6AB2">
      <w:pPr>
        <w:ind w:firstLine="360"/>
        <w:rPr>
          <w:rFonts w:cs="Arial"/>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 xml:space="preserve">Gebruik het </w:t>
      </w:r>
      <w:hyperlink r:id="rId12" w:history="1">
        <w:r w:rsidR="00E72087" w:rsidRPr="00C96C7A">
          <w:rPr>
            <w:rStyle w:val="Hyperlink"/>
            <w:rFonts w:cs="Arial"/>
            <w:i/>
            <w:szCs w:val="20"/>
          </w:rPr>
          <w:t>voor</w:t>
        </w:r>
        <w:r w:rsidR="00E72087" w:rsidRPr="00C96C7A">
          <w:rPr>
            <w:rStyle w:val="Hyperlink"/>
            <w:rFonts w:cs="Arial"/>
            <w:i/>
            <w:szCs w:val="20"/>
          </w:rPr>
          <w:t>b</w:t>
        </w:r>
        <w:r w:rsidR="00E72087" w:rsidRPr="00C96C7A">
          <w:rPr>
            <w:rStyle w:val="Hyperlink"/>
            <w:rFonts w:cs="Arial"/>
            <w:i/>
            <w:szCs w:val="20"/>
          </w:rPr>
          <w:t>eeld</w:t>
        </w:r>
      </w:hyperlink>
    </w:p>
    <w:p w14:paraId="42CC27E6" w14:textId="19A96161" w:rsidR="00E72087" w:rsidRPr="00E72087" w:rsidRDefault="00E72087" w:rsidP="00E72087">
      <w:pPr>
        <w:numPr>
          <w:ilvl w:val="0"/>
          <w:numId w:val="6"/>
        </w:numPr>
        <w:rPr>
          <w:rFonts w:cs="Arial"/>
          <w:szCs w:val="20"/>
        </w:rPr>
      </w:pPr>
      <w:r w:rsidRPr="00E72087">
        <w:rPr>
          <w:rFonts w:cs="Arial"/>
          <w:szCs w:val="20"/>
        </w:rPr>
        <w:t xml:space="preserve">Informatie brief </w:t>
      </w:r>
      <w:r w:rsidR="00ED40EB">
        <w:rPr>
          <w:rFonts w:cs="Arial"/>
          <w:szCs w:val="20"/>
        </w:rPr>
        <w:t>/ Flyer</w:t>
      </w:r>
    </w:p>
    <w:p w14:paraId="2D23725B" w14:textId="665D5034" w:rsidR="00E72087" w:rsidRPr="00E72087" w:rsidRDefault="00474003" w:rsidP="005A6AB2">
      <w:pPr>
        <w:ind w:firstLine="360"/>
        <w:rPr>
          <w:rFonts w:cs="Arial"/>
          <w:i/>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 xml:space="preserve">Gebruik het </w:t>
      </w:r>
      <w:hyperlink r:id="rId13" w:history="1">
        <w:r w:rsidR="00E72087" w:rsidRPr="00C96C7A">
          <w:rPr>
            <w:rStyle w:val="Hyperlink"/>
            <w:rFonts w:cs="Arial"/>
            <w:i/>
            <w:szCs w:val="20"/>
          </w:rPr>
          <w:t>voorbeeld</w:t>
        </w:r>
      </w:hyperlink>
    </w:p>
    <w:p w14:paraId="7A5A9666" w14:textId="77777777" w:rsidR="00E72087" w:rsidRPr="00E72087" w:rsidRDefault="00E72087" w:rsidP="00E72087">
      <w:pPr>
        <w:numPr>
          <w:ilvl w:val="0"/>
          <w:numId w:val="6"/>
        </w:numPr>
        <w:rPr>
          <w:rFonts w:cs="Arial"/>
          <w:szCs w:val="20"/>
        </w:rPr>
      </w:pPr>
      <w:r w:rsidRPr="00E72087">
        <w:rPr>
          <w:rFonts w:cs="Arial"/>
          <w:szCs w:val="20"/>
        </w:rPr>
        <w:t>Inschrijfformulier</w:t>
      </w:r>
    </w:p>
    <w:p w14:paraId="0048C4B7" w14:textId="3876D041" w:rsidR="00E72087" w:rsidRPr="00E72087" w:rsidRDefault="00474003" w:rsidP="005A6AB2">
      <w:pPr>
        <w:ind w:firstLine="360"/>
        <w:rPr>
          <w:rFonts w:cs="Arial"/>
          <w:i/>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 xml:space="preserve">Gebruik het </w:t>
      </w:r>
      <w:hyperlink r:id="rId14" w:history="1">
        <w:r w:rsidR="00E72087" w:rsidRPr="00C96C7A">
          <w:rPr>
            <w:rStyle w:val="Hyperlink"/>
            <w:rFonts w:cs="Arial"/>
            <w:i/>
            <w:szCs w:val="20"/>
          </w:rPr>
          <w:t>voorbeeld</w:t>
        </w:r>
      </w:hyperlink>
    </w:p>
    <w:p w14:paraId="02AF4520" w14:textId="77777777" w:rsidR="00E72087" w:rsidRPr="00E72087" w:rsidRDefault="00E72087" w:rsidP="00E72087">
      <w:pPr>
        <w:rPr>
          <w:rFonts w:cs="Arial"/>
          <w:szCs w:val="20"/>
        </w:rPr>
      </w:pPr>
    </w:p>
    <w:p w14:paraId="18FB8949" w14:textId="77777777" w:rsidR="00E72087" w:rsidRPr="00E72087" w:rsidRDefault="00E72087" w:rsidP="00E72087">
      <w:pPr>
        <w:rPr>
          <w:rFonts w:cs="Arial"/>
          <w:b/>
          <w:szCs w:val="20"/>
        </w:rPr>
      </w:pPr>
      <w:r w:rsidRPr="00E72087">
        <w:rPr>
          <w:rFonts w:cs="Arial"/>
          <w:b/>
          <w:szCs w:val="20"/>
        </w:rPr>
        <w:t>Stap 4: Instrueren van de teamcaptains</w:t>
      </w:r>
    </w:p>
    <w:p w14:paraId="04CE8144" w14:textId="77777777" w:rsidR="00E72087" w:rsidRPr="00E72087" w:rsidRDefault="00E72087" w:rsidP="00E72087">
      <w:pPr>
        <w:rPr>
          <w:rFonts w:cs="Arial"/>
          <w:i/>
          <w:szCs w:val="20"/>
        </w:rPr>
      </w:pPr>
      <w:r w:rsidRPr="00E72087">
        <w:rPr>
          <w:rFonts w:cs="Arial"/>
          <w:i/>
          <w:szCs w:val="20"/>
        </w:rPr>
        <w:t xml:space="preserve">Zorg ervoor dat de teamcaptains goed op de hoogte zijn van de belangrijkste details; zij zijn de ambassadeurs van het toernooi en zorgen voor de deelnemers. </w:t>
      </w:r>
    </w:p>
    <w:p w14:paraId="0141B36F" w14:textId="77777777" w:rsidR="00E72087" w:rsidRPr="00E72087" w:rsidRDefault="00E72087" w:rsidP="00E72087">
      <w:pPr>
        <w:rPr>
          <w:rFonts w:cs="Arial"/>
          <w:szCs w:val="20"/>
        </w:rPr>
      </w:pPr>
    </w:p>
    <w:p w14:paraId="508D5B1D" w14:textId="77777777" w:rsidR="00E72087" w:rsidRPr="00E72087" w:rsidRDefault="00E72087" w:rsidP="00E72087">
      <w:pPr>
        <w:numPr>
          <w:ilvl w:val="0"/>
          <w:numId w:val="4"/>
        </w:numPr>
        <w:rPr>
          <w:rFonts w:cs="Arial"/>
          <w:szCs w:val="20"/>
        </w:rPr>
      </w:pPr>
      <w:r w:rsidRPr="00E72087">
        <w:rPr>
          <w:rFonts w:cs="Arial"/>
          <w:szCs w:val="20"/>
        </w:rPr>
        <w:t>Organiseer een captainsoverleg om het doel te bespreken en saamhorigheid te creëren</w:t>
      </w:r>
    </w:p>
    <w:p w14:paraId="59ED490E" w14:textId="77777777" w:rsidR="00E72087" w:rsidRPr="00E72087" w:rsidRDefault="00E72087" w:rsidP="00E72087">
      <w:pPr>
        <w:numPr>
          <w:ilvl w:val="0"/>
          <w:numId w:val="4"/>
        </w:numPr>
        <w:rPr>
          <w:rFonts w:cs="Arial"/>
          <w:szCs w:val="20"/>
        </w:rPr>
      </w:pPr>
      <w:r w:rsidRPr="00E72087">
        <w:rPr>
          <w:rFonts w:cs="Arial"/>
          <w:szCs w:val="20"/>
        </w:rPr>
        <w:t>Leg duidelijk uit wat de taak van de teamcaptains is</w:t>
      </w:r>
    </w:p>
    <w:p w14:paraId="7F187FCA" w14:textId="2D03634E" w:rsidR="00E72087" w:rsidRPr="00E72087" w:rsidRDefault="00ED40EB" w:rsidP="00E72087">
      <w:pPr>
        <w:numPr>
          <w:ilvl w:val="0"/>
          <w:numId w:val="7"/>
        </w:numPr>
        <w:rPr>
          <w:rFonts w:cs="Arial"/>
          <w:szCs w:val="20"/>
        </w:rPr>
      </w:pPr>
      <w:r>
        <w:rPr>
          <w:rFonts w:cs="Arial"/>
          <w:szCs w:val="20"/>
        </w:rPr>
        <w:t>Team van minimaal …</w:t>
      </w:r>
      <w:r w:rsidR="00E72087" w:rsidRPr="00E72087">
        <w:rPr>
          <w:rFonts w:cs="Arial"/>
          <w:szCs w:val="20"/>
        </w:rPr>
        <w:t xml:space="preserve"> leden samenstellen, waarvan de helft geen lid is bij een tennisvereniging (wees flexibel in het aantal niet-leden)</w:t>
      </w:r>
    </w:p>
    <w:p w14:paraId="69EB6330" w14:textId="77777777" w:rsidR="00E72087" w:rsidRPr="00E72087" w:rsidRDefault="00E72087" w:rsidP="00E72087">
      <w:pPr>
        <w:numPr>
          <w:ilvl w:val="0"/>
          <w:numId w:val="7"/>
        </w:numPr>
        <w:rPr>
          <w:rFonts w:cs="Arial"/>
          <w:szCs w:val="20"/>
        </w:rPr>
      </w:pPr>
      <w:r w:rsidRPr="00E72087">
        <w:rPr>
          <w:rFonts w:cs="Arial"/>
          <w:szCs w:val="20"/>
        </w:rPr>
        <w:t>Maak duidelijk hoe een team ingeschreven kan worden</w:t>
      </w:r>
    </w:p>
    <w:p w14:paraId="06491D8E" w14:textId="77777777" w:rsidR="00E72087" w:rsidRPr="00E72087" w:rsidRDefault="00E72087" w:rsidP="00E72087">
      <w:pPr>
        <w:numPr>
          <w:ilvl w:val="0"/>
          <w:numId w:val="8"/>
        </w:numPr>
        <w:rPr>
          <w:rFonts w:cs="Arial"/>
          <w:szCs w:val="20"/>
        </w:rPr>
      </w:pPr>
      <w:r w:rsidRPr="00E72087">
        <w:rPr>
          <w:rFonts w:cs="Arial"/>
          <w:szCs w:val="20"/>
        </w:rPr>
        <w:t xml:space="preserve">Geef ruimte voor variatie in de samenstelling van teams. Een team mag bijvoorbeeld ook bestaan uit meerdere straten/vrienden/wijken etc. </w:t>
      </w:r>
    </w:p>
    <w:p w14:paraId="3DFF8064" w14:textId="77777777" w:rsidR="00E72087" w:rsidRPr="00E72087" w:rsidRDefault="00E72087" w:rsidP="00E72087">
      <w:pPr>
        <w:numPr>
          <w:ilvl w:val="0"/>
          <w:numId w:val="8"/>
        </w:numPr>
        <w:rPr>
          <w:rFonts w:cs="Arial"/>
          <w:szCs w:val="20"/>
        </w:rPr>
      </w:pPr>
      <w:r w:rsidRPr="00E72087">
        <w:rPr>
          <w:rFonts w:cs="Arial"/>
          <w:szCs w:val="20"/>
        </w:rPr>
        <w:t xml:space="preserve">Houdt wekelijks contact/overleg met de captains om de voortgang in de gaten te houden en zaken af te stemmen. </w:t>
      </w:r>
    </w:p>
    <w:p w14:paraId="4850E17A" w14:textId="77777777" w:rsidR="005A6AB2" w:rsidRDefault="00474003" w:rsidP="005A6AB2">
      <w:pPr>
        <w:ind w:firstLine="360"/>
        <w:rPr>
          <w:rFonts w:cs="Arial"/>
          <w:i/>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 xml:space="preserve">Door goede ondersteuning zullen de teamcaptains gemotiveerd blijven. De </w:t>
      </w:r>
      <w:r w:rsidR="005A6AB2">
        <w:rPr>
          <w:rFonts w:cs="Arial"/>
          <w:i/>
          <w:szCs w:val="20"/>
        </w:rPr>
        <w:t>organisatie</w:t>
      </w:r>
    </w:p>
    <w:p w14:paraId="0DED51D3" w14:textId="035D481A" w:rsidR="00E72087" w:rsidRPr="00E72087" w:rsidRDefault="005A6AB2" w:rsidP="00BD32D6">
      <w:pPr>
        <w:ind w:left="360"/>
        <w:rPr>
          <w:rFonts w:cs="Arial"/>
          <w:i/>
          <w:szCs w:val="20"/>
        </w:rPr>
      </w:pPr>
      <w:r>
        <w:rPr>
          <w:rFonts w:cs="Arial"/>
          <w:i/>
          <w:szCs w:val="20"/>
        </w:rPr>
        <w:t>heeft</w:t>
      </w:r>
      <w:r w:rsidR="00BD32D6">
        <w:rPr>
          <w:rFonts w:cs="Arial"/>
          <w:i/>
          <w:szCs w:val="20"/>
        </w:rPr>
        <w:t xml:space="preserve"> </w:t>
      </w:r>
      <w:r w:rsidR="00E72087" w:rsidRPr="00E72087">
        <w:rPr>
          <w:rFonts w:cs="Arial"/>
          <w:i/>
          <w:szCs w:val="20"/>
        </w:rPr>
        <w:t>het totaaloverzicht en zou dus in overleg kunnen besluiten om teams samen te voegen: wees flexibel.</w:t>
      </w:r>
    </w:p>
    <w:p w14:paraId="6468C8CB" w14:textId="77777777" w:rsidR="00E72087" w:rsidRPr="00E72087" w:rsidRDefault="00E72087" w:rsidP="00E72087">
      <w:pPr>
        <w:rPr>
          <w:rFonts w:cs="Arial"/>
          <w:szCs w:val="20"/>
        </w:rPr>
      </w:pPr>
    </w:p>
    <w:p w14:paraId="22EBF5FB" w14:textId="77777777" w:rsidR="00E72087" w:rsidRPr="00E72087" w:rsidRDefault="00E72087" w:rsidP="00E72087">
      <w:pPr>
        <w:rPr>
          <w:rFonts w:cs="Arial"/>
          <w:b/>
          <w:szCs w:val="20"/>
        </w:rPr>
      </w:pPr>
      <w:r w:rsidRPr="00E72087">
        <w:rPr>
          <w:rFonts w:cs="Arial"/>
          <w:b/>
          <w:szCs w:val="20"/>
        </w:rPr>
        <w:t>Stap 5: Communicatie</w:t>
      </w:r>
    </w:p>
    <w:p w14:paraId="514856AE" w14:textId="77777777" w:rsidR="00E72087" w:rsidRPr="00E72087" w:rsidRDefault="00E72087" w:rsidP="00E72087">
      <w:pPr>
        <w:rPr>
          <w:rFonts w:cs="Arial"/>
          <w:i/>
          <w:szCs w:val="20"/>
        </w:rPr>
      </w:pPr>
      <w:r w:rsidRPr="00E72087">
        <w:rPr>
          <w:rFonts w:cs="Arial"/>
          <w:i/>
          <w:szCs w:val="20"/>
        </w:rPr>
        <w:t>Een goede promotie draagt bij aan het succes van het toernooi. Laat de omgeving weten dat er iets aan de hand is op de club. Let wel: mond tot mond reclame is het sterkste promotiemiddel. Materialen (bijv. flyers) zijn ondersteunend</w:t>
      </w:r>
    </w:p>
    <w:p w14:paraId="5F322966" w14:textId="77777777" w:rsidR="00E72087" w:rsidRPr="00E72087" w:rsidRDefault="00E72087" w:rsidP="00E72087">
      <w:pPr>
        <w:rPr>
          <w:rFonts w:cs="Arial"/>
          <w:szCs w:val="20"/>
        </w:rPr>
      </w:pPr>
    </w:p>
    <w:p w14:paraId="226B263E" w14:textId="27BDB349" w:rsidR="00E72087" w:rsidRPr="00E72087" w:rsidRDefault="00E72087" w:rsidP="00E72087">
      <w:pPr>
        <w:numPr>
          <w:ilvl w:val="0"/>
          <w:numId w:val="11"/>
        </w:numPr>
        <w:rPr>
          <w:rFonts w:cs="Arial"/>
          <w:szCs w:val="20"/>
        </w:rPr>
      </w:pPr>
      <w:r w:rsidRPr="00E72087">
        <w:rPr>
          <w:rFonts w:cs="Arial"/>
          <w:szCs w:val="20"/>
        </w:rPr>
        <w:t>Informeer lokale media</w:t>
      </w:r>
      <w:r w:rsidR="00474003">
        <w:rPr>
          <w:rFonts w:cs="Arial"/>
          <w:szCs w:val="20"/>
        </w:rPr>
        <w:t xml:space="preserve"> </w:t>
      </w:r>
    </w:p>
    <w:p w14:paraId="03A6D97E" w14:textId="77777777" w:rsidR="00E72087" w:rsidRPr="00E72087" w:rsidRDefault="00E72087" w:rsidP="00E72087">
      <w:pPr>
        <w:numPr>
          <w:ilvl w:val="0"/>
          <w:numId w:val="11"/>
        </w:numPr>
        <w:rPr>
          <w:rFonts w:cs="Arial"/>
          <w:szCs w:val="20"/>
        </w:rPr>
      </w:pPr>
      <w:r w:rsidRPr="00E72087">
        <w:rPr>
          <w:rFonts w:cs="Arial"/>
          <w:szCs w:val="20"/>
        </w:rPr>
        <w:t>Informeer de eigen leden</w:t>
      </w:r>
    </w:p>
    <w:p w14:paraId="32F25665" w14:textId="77777777" w:rsidR="00E72087" w:rsidRPr="00E72087" w:rsidRDefault="00E72087" w:rsidP="00E72087">
      <w:pPr>
        <w:numPr>
          <w:ilvl w:val="0"/>
          <w:numId w:val="11"/>
        </w:numPr>
        <w:rPr>
          <w:rFonts w:cs="Arial"/>
          <w:szCs w:val="20"/>
        </w:rPr>
      </w:pPr>
      <w:r w:rsidRPr="00E72087">
        <w:rPr>
          <w:rFonts w:cs="Arial"/>
          <w:szCs w:val="20"/>
        </w:rPr>
        <w:t xml:space="preserve">Informeer de deelnemers aan het stratentoernooi </w:t>
      </w:r>
    </w:p>
    <w:p w14:paraId="15E92D32" w14:textId="77777777" w:rsidR="00E72087" w:rsidRPr="00E72087" w:rsidRDefault="00E72087" w:rsidP="00E72087">
      <w:pPr>
        <w:numPr>
          <w:ilvl w:val="0"/>
          <w:numId w:val="10"/>
        </w:numPr>
        <w:rPr>
          <w:rFonts w:cs="Arial"/>
          <w:szCs w:val="20"/>
        </w:rPr>
      </w:pPr>
      <w:r w:rsidRPr="00E72087">
        <w:rPr>
          <w:rFonts w:cs="Arial"/>
          <w:szCs w:val="20"/>
        </w:rPr>
        <w:t xml:space="preserve">Maak een programma </w:t>
      </w:r>
    </w:p>
    <w:p w14:paraId="2D779C19" w14:textId="21875DCC" w:rsidR="00E72087" w:rsidRPr="00E72087" w:rsidRDefault="00474003" w:rsidP="005A6AB2">
      <w:pPr>
        <w:ind w:firstLine="360"/>
        <w:rPr>
          <w:rFonts w:cs="Arial"/>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Laat de informatie persoonlijk bezorgen door de captains</w:t>
      </w:r>
    </w:p>
    <w:p w14:paraId="60AC491E" w14:textId="372322AE" w:rsidR="00E72087" w:rsidRPr="00E72087" w:rsidRDefault="00E72087" w:rsidP="00E72087">
      <w:pPr>
        <w:numPr>
          <w:ilvl w:val="0"/>
          <w:numId w:val="12"/>
        </w:numPr>
        <w:rPr>
          <w:rFonts w:cs="Arial"/>
          <w:szCs w:val="20"/>
        </w:rPr>
      </w:pPr>
      <w:r w:rsidRPr="00E72087">
        <w:rPr>
          <w:rFonts w:cs="Arial"/>
          <w:szCs w:val="20"/>
        </w:rPr>
        <w:t>Zorg dat de informatie op de website staat</w:t>
      </w:r>
      <w:r w:rsidR="00123867">
        <w:rPr>
          <w:rFonts w:cs="Arial"/>
          <w:szCs w:val="20"/>
        </w:rPr>
        <w:br/>
      </w:r>
    </w:p>
    <w:p w14:paraId="4C7DDC2A" w14:textId="77777777" w:rsidR="00E72087" w:rsidRPr="00E72087" w:rsidRDefault="00E72087" w:rsidP="00E72087">
      <w:pPr>
        <w:numPr>
          <w:ilvl w:val="0"/>
          <w:numId w:val="12"/>
        </w:numPr>
        <w:rPr>
          <w:rFonts w:cs="Arial"/>
          <w:szCs w:val="20"/>
        </w:rPr>
      </w:pPr>
      <w:r w:rsidRPr="00E72087">
        <w:rPr>
          <w:rFonts w:cs="Arial"/>
          <w:szCs w:val="20"/>
        </w:rPr>
        <w:lastRenderedPageBreak/>
        <w:t xml:space="preserve">Zet </w:t>
      </w:r>
      <w:proofErr w:type="spellStart"/>
      <w:r w:rsidRPr="00E72087">
        <w:rPr>
          <w:rFonts w:cs="Arial"/>
          <w:szCs w:val="20"/>
        </w:rPr>
        <w:t>social</w:t>
      </w:r>
      <w:proofErr w:type="spellEnd"/>
      <w:r w:rsidRPr="00E72087">
        <w:rPr>
          <w:rFonts w:cs="Arial"/>
          <w:szCs w:val="20"/>
        </w:rPr>
        <w:t xml:space="preserve"> media in</w:t>
      </w:r>
    </w:p>
    <w:p w14:paraId="1374100D" w14:textId="77777777" w:rsidR="00E72087" w:rsidRPr="00E72087" w:rsidRDefault="00E72087" w:rsidP="00E72087">
      <w:pPr>
        <w:numPr>
          <w:ilvl w:val="0"/>
          <w:numId w:val="10"/>
        </w:numPr>
        <w:rPr>
          <w:rFonts w:cs="Arial"/>
          <w:szCs w:val="20"/>
        </w:rPr>
      </w:pPr>
      <w:proofErr w:type="spellStart"/>
      <w:r w:rsidRPr="00E72087">
        <w:rPr>
          <w:rFonts w:cs="Arial"/>
          <w:szCs w:val="20"/>
        </w:rPr>
        <w:t>Facebook</w:t>
      </w:r>
      <w:proofErr w:type="spellEnd"/>
      <w:r w:rsidRPr="00E72087">
        <w:rPr>
          <w:rFonts w:cs="Arial"/>
          <w:szCs w:val="20"/>
        </w:rPr>
        <w:t xml:space="preserve"> </w:t>
      </w:r>
    </w:p>
    <w:p w14:paraId="66987F90" w14:textId="77777777" w:rsidR="00E72087" w:rsidRPr="00E72087" w:rsidRDefault="00E72087" w:rsidP="00E72087">
      <w:pPr>
        <w:numPr>
          <w:ilvl w:val="0"/>
          <w:numId w:val="10"/>
        </w:numPr>
        <w:rPr>
          <w:rFonts w:cs="Arial"/>
          <w:szCs w:val="20"/>
        </w:rPr>
      </w:pPr>
      <w:proofErr w:type="spellStart"/>
      <w:r w:rsidRPr="00E72087">
        <w:rPr>
          <w:rFonts w:cs="Arial"/>
          <w:szCs w:val="20"/>
        </w:rPr>
        <w:t>Twitter</w:t>
      </w:r>
      <w:proofErr w:type="spellEnd"/>
    </w:p>
    <w:p w14:paraId="0362A40A" w14:textId="074B7FFF" w:rsidR="00E72087" w:rsidRPr="00E72087" w:rsidRDefault="00474003" w:rsidP="005A6AB2">
      <w:pPr>
        <w:ind w:firstLine="360"/>
        <w:rPr>
          <w:rFonts w:cs="Arial"/>
          <w:i/>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Deel alle successen. Bijv. vooraf als er weer een team heeft ingeschreven</w:t>
      </w:r>
    </w:p>
    <w:p w14:paraId="7A3BB63F" w14:textId="2E12BD76" w:rsidR="00E72087" w:rsidRPr="00E72087" w:rsidRDefault="00BD32D6" w:rsidP="00E72087">
      <w:pPr>
        <w:numPr>
          <w:ilvl w:val="0"/>
          <w:numId w:val="16"/>
        </w:numPr>
        <w:rPr>
          <w:rFonts w:cs="Arial"/>
          <w:i/>
          <w:szCs w:val="20"/>
        </w:rPr>
      </w:pPr>
      <w:r>
        <w:rPr>
          <w:rFonts w:cs="Arial"/>
          <w:szCs w:val="20"/>
        </w:rPr>
        <w:t xml:space="preserve">Maak eventueel </w:t>
      </w:r>
      <w:proofErr w:type="spellStart"/>
      <w:r>
        <w:rPr>
          <w:rFonts w:cs="Arial"/>
          <w:szCs w:val="20"/>
        </w:rPr>
        <w:t>W</w:t>
      </w:r>
      <w:r w:rsidR="00E72087" w:rsidRPr="00E72087">
        <w:rPr>
          <w:rFonts w:cs="Arial"/>
          <w:szCs w:val="20"/>
        </w:rPr>
        <w:t>hatsapp</w:t>
      </w:r>
      <w:proofErr w:type="spellEnd"/>
      <w:r w:rsidR="00E72087" w:rsidRPr="00E72087">
        <w:rPr>
          <w:rFonts w:cs="Arial"/>
          <w:szCs w:val="20"/>
        </w:rPr>
        <w:t xml:space="preserve"> groepjes per straat</w:t>
      </w:r>
    </w:p>
    <w:p w14:paraId="5FCB8BF1" w14:textId="77777777" w:rsidR="00E72087" w:rsidRPr="00E72087" w:rsidRDefault="00E72087" w:rsidP="00E72087">
      <w:pPr>
        <w:numPr>
          <w:ilvl w:val="0"/>
          <w:numId w:val="13"/>
        </w:numPr>
        <w:rPr>
          <w:rFonts w:cs="Arial"/>
          <w:szCs w:val="20"/>
        </w:rPr>
      </w:pPr>
      <w:r w:rsidRPr="00E72087">
        <w:rPr>
          <w:rFonts w:cs="Arial"/>
          <w:szCs w:val="20"/>
        </w:rPr>
        <w:t>Verstuur de (digitale) flyer naar de gemeente en/of woningbouwcoöperaties, zodat ze mensen kunnen attenderen op het stratentoernooi</w:t>
      </w:r>
    </w:p>
    <w:p w14:paraId="1EC47C89" w14:textId="77777777" w:rsidR="00E72087" w:rsidRPr="00E72087" w:rsidRDefault="00E72087" w:rsidP="00E72087">
      <w:pPr>
        <w:numPr>
          <w:ilvl w:val="0"/>
          <w:numId w:val="13"/>
        </w:numPr>
        <w:rPr>
          <w:rFonts w:cs="Arial"/>
          <w:szCs w:val="20"/>
        </w:rPr>
      </w:pPr>
      <w:r w:rsidRPr="00E72087">
        <w:rPr>
          <w:rFonts w:cs="Arial"/>
          <w:szCs w:val="20"/>
        </w:rPr>
        <w:t>Maak de informatie over het vervolgaanbod en het bijbehorende aanmeldingsformulier alvast in orde zodat deze uitgedeeld kunnen worden tijdens het toernooi</w:t>
      </w:r>
    </w:p>
    <w:p w14:paraId="72EA6164" w14:textId="77777777" w:rsidR="00E72087" w:rsidRPr="00E72087" w:rsidRDefault="00E72087" w:rsidP="00E72087">
      <w:pPr>
        <w:rPr>
          <w:rFonts w:cs="Arial"/>
          <w:szCs w:val="20"/>
        </w:rPr>
      </w:pPr>
    </w:p>
    <w:p w14:paraId="24A7406D" w14:textId="77777777" w:rsidR="00E72087" w:rsidRPr="00E72087" w:rsidRDefault="00E72087" w:rsidP="00E72087">
      <w:pPr>
        <w:rPr>
          <w:rFonts w:cs="Arial"/>
          <w:b/>
          <w:szCs w:val="20"/>
        </w:rPr>
      </w:pPr>
      <w:r w:rsidRPr="00E72087">
        <w:rPr>
          <w:rFonts w:cs="Arial"/>
          <w:b/>
          <w:szCs w:val="20"/>
        </w:rPr>
        <w:t>Stap 6: Voorbereiding dag invulling</w:t>
      </w:r>
    </w:p>
    <w:p w14:paraId="3F5F5C41" w14:textId="77777777" w:rsidR="00E72087" w:rsidRPr="00E72087" w:rsidRDefault="00E72087" w:rsidP="00E72087">
      <w:pPr>
        <w:rPr>
          <w:rFonts w:cs="Arial"/>
          <w:i/>
          <w:szCs w:val="20"/>
        </w:rPr>
      </w:pPr>
      <w:r w:rsidRPr="00E72087">
        <w:rPr>
          <w:rFonts w:cs="Arial"/>
          <w:i/>
          <w:szCs w:val="20"/>
        </w:rPr>
        <w:t>Maak gebruik van documenten/materialen die al beschikbaar zijn op de vereniging. Het wiel hoeft immers niet opnieuw uitgevonden te worden.</w:t>
      </w:r>
    </w:p>
    <w:p w14:paraId="48630E77" w14:textId="77777777" w:rsidR="00E72087" w:rsidRPr="00E72087" w:rsidRDefault="00E72087" w:rsidP="00E72087">
      <w:pPr>
        <w:rPr>
          <w:rFonts w:cs="Arial"/>
          <w:szCs w:val="20"/>
        </w:rPr>
      </w:pPr>
    </w:p>
    <w:p w14:paraId="1B2ED7CE" w14:textId="6DBE78AF" w:rsidR="00E72087" w:rsidRDefault="00E72087" w:rsidP="00E72087">
      <w:pPr>
        <w:numPr>
          <w:ilvl w:val="0"/>
          <w:numId w:val="8"/>
        </w:numPr>
        <w:rPr>
          <w:rFonts w:cs="Arial"/>
          <w:szCs w:val="20"/>
        </w:rPr>
      </w:pPr>
      <w:r w:rsidRPr="00E72087">
        <w:rPr>
          <w:rFonts w:cs="Arial"/>
          <w:szCs w:val="20"/>
        </w:rPr>
        <w:t xml:space="preserve">Maak wedstrijdschema’s </w:t>
      </w:r>
    </w:p>
    <w:p w14:paraId="04B6D216" w14:textId="6951F058" w:rsidR="005A6AB2" w:rsidRDefault="005A6AB2" w:rsidP="005A6AB2">
      <w:pPr>
        <w:ind w:left="360"/>
        <w:rPr>
          <w:rFonts w:cs="Arial"/>
          <w:szCs w:val="20"/>
        </w:rPr>
      </w:pPr>
      <w:r w:rsidRPr="00AF209A">
        <w:rPr>
          <w:b/>
          <w:i/>
          <w:color w:val="FF0000"/>
          <w:bdr w:val="single" w:sz="4" w:space="0" w:color="auto"/>
        </w:rPr>
        <w:t>Tip</w:t>
      </w:r>
      <w:r w:rsidRPr="00AF209A">
        <w:rPr>
          <w:i/>
          <w:color w:val="FF0000"/>
        </w:rPr>
        <w:t xml:space="preserve"> </w:t>
      </w:r>
      <w:r w:rsidRPr="005A6AB2">
        <w:rPr>
          <w:i/>
          <w:color w:val="1F497D" w:themeColor="text2"/>
        </w:rPr>
        <w:t xml:space="preserve">Gebruik de folder </w:t>
      </w:r>
      <w:hyperlink r:id="rId15" w:history="1">
        <w:r w:rsidRPr="00C96C7A">
          <w:rPr>
            <w:rStyle w:val="Hyperlink"/>
            <w:i/>
          </w:rPr>
          <w:t>tennistoernooivormen</w:t>
        </w:r>
      </w:hyperlink>
    </w:p>
    <w:p w14:paraId="5BA032CA" w14:textId="7D4CAD74" w:rsidR="005A6AB2" w:rsidRDefault="005A6AB2" w:rsidP="005A6AB2">
      <w:pPr>
        <w:numPr>
          <w:ilvl w:val="0"/>
          <w:numId w:val="8"/>
        </w:numPr>
        <w:rPr>
          <w:rFonts w:cs="Arial"/>
          <w:szCs w:val="20"/>
        </w:rPr>
      </w:pPr>
      <w:r w:rsidRPr="005A6AB2">
        <w:rPr>
          <w:rFonts w:cs="Arial"/>
          <w:szCs w:val="20"/>
        </w:rPr>
        <w:t>Werk een plan voor de eventuele nevenactiviteiten uit</w:t>
      </w:r>
    </w:p>
    <w:p w14:paraId="483CFAAC" w14:textId="77777777" w:rsidR="00E72087" w:rsidRPr="00E72087" w:rsidRDefault="00E72087" w:rsidP="00E72087">
      <w:pPr>
        <w:numPr>
          <w:ilvl w:val="0"/>
          <w:numId w:val="8"/>
        </w:numPr>
        <w:rPr>
          <w:rFonts w:cs="Arial"/>
          <w:szCs w:val="20"/>
        </w:rPr>
      </w:pPr>
      <w:r w:rsidRPr="00E72087">
        <w:rPr>
          <w:rFonts w:cs="Arial"/>
          <w:szCs w:val="20"/>
        </w:rPr>
        <w:t xml:space="preserve">Houd rekening met slecht weer en zorg voor een alternatief programma. </w:t>
      </w:r>
    </w:p>
    <w:p w14:paraId="666977B7" w14:textId="77777777" w:rsidR="00E72087" w:rsidRPr="00E72087" w:rsidRDefault="00E72087" w:rsidP="00E72087">
      <w:pPr>
        <w:numPr>
          <w:ilvl w:val="0"/>
          <w:numId w:val="8"/>
        </w:numPr>
        <w:rPr>
          <w:rFonts w:cs="Arial"/>
          <w:szCs w:val="20"/>
        </w:rPr>
      </w:pPr>
      <w:r w:rsidRPr="00E72087">
        <w:rPr>
          <w:rFonts w:cs="Arial"/>
          <w:szCs w:val="20"/>
        </w:rPr>
        <w:t>Verdeel de taken van de organisatie tijdens het toernooi</w:t>
      </w:r>
    </w:p>
    <w:p w14:paraId="7722A282" w14:textId="77777777" w:rsidR="00E72087" w:rsidRPr="00E72087" w:rsidRDefault="00E72087" w:rsidP="00E72087">
      <w:pPr>
        <w:numPr>
          <w:ilvl w:val="0"/>
          <w:numId w:val="8"/>
        </w:numPr>
        <w:rPr>
          <w:rFonts w:cs="Arial"/>
          <w:szCs w:val="20"/>
        </w:rPr>
      </w:pPr>
      <w:r w:rsidRPr="00E72087">
        <w:rPr>
          <w:rFonts w:cs="Arial"/>
          <w:szCs w:val="20"/>
        </w:rPr>
        <w:t>Kleed het park leuk aan en zorg eventueel voor muziek</w:t>
      </w:r>
    </w:p>
    <w:p w14:paraId="06C15F2C" w14:textId="77777777" w:rsidR="00E72087" w:rsidRPr="00E72087" w:rsidRDefault="00E72087" w:rsidP="00E72087">
      <w:pPr>
        <w:numPr>
          <w:ilvl w:val="0"/>
          <w:numId w:val="8"/>
        </w:numPr>
        <w:rPr>
          <w:rFonts w:cs="Arial"/>
          <w:szCs w:val="20"/>
        </w:rPr>
      </w:pPr>
      <w:r w:rsidRPr="00E72087">
        <w:rPr>
          <w:rFonts w:cs="Arial"/>
          <w:szCs w:val="20"/>
        </w:rPr>
        <w:t>Wijs iemand aan die foto’s maakt</w:t>
      </w:r>
    </w:p>
    <w:p w14:paraId="436CDDE5" w14:textId="77777777" w:rsidR="00E72087" w:rsidRPr="00E72087" w:rsidRDefault="00E72087" w:rsidP="00E72087">
      <w:pPr>
        <w:numPr>
          <w:ilvl w:val="0"/>
          <w:numId w:val="8"/>
        </w:numPr>
        <w:rPr>
          <w:rFonts w:cs="Arial"/>
          <w:szCs w:val="20"/>
        </w:rPr>
      </w:pPr>
      <w:r w:rsidRPr="00E72087">
        <w:rPr>
          <w:rFonts w:cs="Arial"/>
          <w:szCs w:val="20"/>
        </w:rPr>
        <w:t>Zorg voor de juiste materialen</w:t>
      </w:r>
    </w:p>
    <w:p w14:paraId="42897BE6" w14:textId="77777777" w:rsidR="00E72087" w:rsidRPr="00E72087" w:rsidRDefault="00E72087" w:rsidP="00E72087">
      <w:pPr>
        <w:numPr>
          <w:ilvl w:val="0"/>
          <w:numId w:val="10"/>
        </w:numPr>
        <w:rPr>
          <w:rFonts w:cs="Arial"/>
          <w:szCs w:val="20"/>
        </w:rPr>
      </w:pPr>
      <w:r w:rsidRPr="00E72087">
        <w:rPr>
          <w:rFonts w:cs="Arial"/>
          <w:szCs w:val="20"/>
        </w:rPr>
        <w:t>EHBO</w:t>
      </w:r>
    </w:p>
    <w:p w14:paraId="2F62FB00" w14:textId="77777777" w:rsidR="00E72087" w:rsidRPr="00E72087" w:rsidRDefault="00E72087" w:rsidP="00E72087">
      <w:pPr>
        <w:numPr>
          <w:ilvl w:val="0"/>
          <w:numId w:val="10"/>
        </w:numPr>
        <w:rPr>
          <w:rFonts w:cs="Arial"/>
          <w:szCs w:val="20"/>
        </w:rPr>
      </w:pPr>
      <w:r w:rsidRPr="00E72087">
        <w:rPr>
          <w:rFonts w:cs="Arial"/>
          <w:szCs w:val="20"/>
        </w:rPr>
        <w:t>Ballen</w:t>
      </w:r>
    </w:p>
    <w:p w14:paraId="0343FDAE" w14:textId="77777777" w:rsidR="00E72087" w:rsidRPr="00E72087" w:rsidRDefault="00E72087" w:rsidP="00E72087">
      <w:pPr>
        <w:numPr>
          <w:ilvl w:val="0"/>
          <w:numId w:val="10"/>
        </w:numPr>
        <w:rPr>
          <w:rFonts w:cs="Arial"/>
          <w:szCs w:val="20"/>
        </w:rPr>
      </w:pPr>
      <w:r w:rsidRPr="00E72087">
        <w:rPr>
          <w:rFonts w:cs="Arial"/>
          <w:szCs w:val="20"/>
        </w:rPr>
        <w:t>Tennisrackets (eventueel)</w:t>
      </w:r>
    </w:p>
    <w:p w14:paraId="6267A50C" w14:textId="77777777" w:rsidR="00E72087" w:rsidRDefault="00E72087" w:rsidP="00E72087">
      <w:pPr>
        <w:numPr>
          <w:ilvl w:val="0"/>
          <w:numId w:val="10"/>
        </w:numPr>
        <w:rPr>
          <w:rFonts w:cs="Arial"/>
          <w:szCs w:val="20"/>
        </w:rPr>
      </w:pPr>
      <w:r w:rsidRPr="00E72087">
        <w:rPr>
          <w:rFonts w:cs="Arial"/>
          <w:szCs w:val="20"/>
        </w:rPr>
        <w:t>Materialen voor nevenactiviteit(en)</w:t>
      </w:r>
    </w:p>
    <w:p w14:paraId="372A780F" w14:textId="734C9F87" w:rsidR="00C33570" w:rsidRPr="00E72087" w:rsidRDefault="00C33570" w:rsidP="00E72087">
      <w:pPr>
        <w:numPr>
          <w:ilvl w:val="0"/>
          <w:numId w:val="10"/>
        </w:numPr>
        <w:rPr>
          <w:rFonts w:cs="Arial"/>
          <w:szCs w:val="20"/>
        </w:rPr>
      </w:pPr>
      <w:r>
        <w:rPr>
          <w:rFonts w:cs="Arial"/>
          <w:szCs w:val="20"/>
        </w:rPr>
        <w:t>Prijsjes</w:t>
      </w:r>
    </w:p>
    <w:p w14:paraId="0C2B68DF" w14:textId="77777777" w:rsidR="005A6AB2" w:rsidRDefault="00E72087" w:rsidP="00E72087">
      <w:pPr>
        <w:numPr>
          <w:ilvl w:val="0"/>
          <w:numId w:val="10"/>
        </w:numPr>
        <w:rPr>
          <w:rFonts w:cs="Arial"/>
          <w:szCs w:val="20"/>
        </w:rPr>
      </w:pPr>
      <w:r w:rsidRPr="00E72087">
        <w:rPr>
          <w:rFonts w:cs="Arial"/>
          <w:szCs w:val="20"/>
        </w:rPr>
        <w:t>Inschrijvingsformulier voor vervolgaanbod</w:t>
      </w:r>
    </w:p>
    <w:p w14:paraId="3D3396FA" w14:textId="5FF4A2A7" w:rsidR="00E72087" w:rsidRPr="00BD32D6" w:rsidRDefault="005A6AB2" w:rsidP="005A6AB2">
      <w:pPr>
        <w:ind w:left="360"/>
        <w:rPr>
          <w:rStyle w:val="Hyperlink"/>
          <w:rFonts w:cs="Arial"/>
          <w:szCs w:val="20"/>
        </w:rPr>
      </w:pPr>
      <w:r w:rsidRPr="00AF209A">
        <w:rPr>
          <w:b/>
          <w:i/>
          <w:color w:val="FF0000"/>
          <w:bdr w:val="single" w:sz="4" w:space="0" w:color="auto"/>
        </w:rPr>
        <w:t>Tip</w:t>
      </w:r>
      <w:r w:rsidRPr="00AF209A">
        <w:rPr>
          <w:i/>
          <w:color w:val="FF0000"/>
        </w:rPr>
        <w:t xml:space="preserve"> </w:t>
      </w:r>
      <w:r w:rsidRPr="005A6AB2">
        <w:rPr>
          <w:rFonts w:cs="Arial"/>
          <w:i/>
          <w:szCs w:val="20"/>
        </w:rPr>
        <w:t xml:space="preserve">Gebruik het </w:t>
      </w:r>
      <w:r w:rsidR="00BD32D6">
        <w:rPr>
          <w:rFonts w:cs="Arial"/>
          <w:i/>
          <w:szCs w:val="20"/>
        </w:rPr>
        <w:fldChar w:fldCharType="begin"/>
      </w:r>
      <w:r w:rsidR="00BD32D6">
        <w:rPr>
          <w:rFonts w:cs="Arial"/>
          <w:i/>
          <w:szCs w:val="20"/>
        </w:rPr>
        <w:instrText xml:space="preserve"> HYPERLINK "http://centrecourt.nl/siteassets/centrecourt.nl/downloads/ledenwerving/stappenplan-beat-the-parents/Inschrijvingsformulier-voor-vervolgaanbod.docx" </w:instrText>
      </w:r>
      <w:r w:rsidR="00BD32D6">
        <w:rPr>
          <w:rFonts w:cs="Arial"/>
          <w:i/>
          <w:szCs w:val="20"/>
        </w:rPr>
      </w:r>
      <w:r w:rsidR="00BD32D6">
        <w:rPr>
          <w:rFonts w:cs="Arial"/>
          <w:i/>
          <w:szCs w:val="20"/>
        </w:rPr>
        <w:fldChar w:fldCharType="separate"/>
      </w:r>
      <w:r w:rsidRPr="00BD32D6">
        <w:rPr>
          <w:rStyle w:val="Hyperlink"/>
          <w:rFonts w:cs="Arial"/>
          <w:i/>
          <w:szCs w:val="20"/>
        </w:rPr>
        <w:t>voorbeeld</w:t>
      </w:r>
      <w:r w:rsidR="00E72087" w:rsidRPr="00BD32D6">
        <w:rPr>
          <w:rStyle w:val="Hyperlink"/>
          <w:rFonts w:cs="Arial"/>
          <w:szCs w:val="20"/>
        </w:rPr>
        <w:t xml:space="preserve"> </w:t>
      </w:r>
    </w:p>
    <w:p w14:paraId="7F33C896" w14:textId="69E4FA1E" w:rsidR="00E72087" w:rsidRPr="00E72087" w:rsidRDefault="00BD32D6" w:rsidP="00E72087">
      <w:pPr>
        <w:rPr>
          <w:rFonts w:cs="Arial"/>
          <w:szCs w:val="20"/>
        </w:rPr>
      </w:pPr>
      <w:r>
        <w:rPr>
          <w:rFonts w:cs="Arial"/>
          <w:i/>
          <w:szCs w:val="20"/>
        </w:rPr>
        <w:fldChar w:fldCharType="end"/>
      </w:r>
    </w:p>
    <w:p w14:paraId="00A3258C" w14:textId="77777777" w:rsidR="00E72087" w:rsidRPr="00E72087" w:rsidRDefault="00E72087" w:rsidP="00E72087">
      <w:pPr>
        <w:rPr>
          <w:rFonts w:cs="Arial"/>
          <w:b/>
          <w:szCs w:val="20"/>
          <w:u w:val="single"/>
        </w:rPr>
      </w:pPr>
      <w:r w:rsidRPr="00E72087">
        <w:rPr>
          <w:rFonts w:cs="Arial"/>
          <w:b/>
          <w:szCs w:val="20"/>
          <w:u w:val="single"/>
        </w:rPr>
        <w:t>Uitvoering en nazorg</w:t>
      </w:r>
    </w:p>
    <w:p w14:paraId="0DE41380" w14:textId="77777777" w:rsidR="00E72087" w:rsidRPr="00E72087" w:rsidRDefault="00E72087" w:rsidP="00E72087">
      <w:pPr>
        <w:rPr>
          <w:rFonts w:cs="Arial"/>
          <w:b/>
          <w:szCs w:val="20"/>
          <w:u w:val="single"/>
        </w:rPr>
      </w:pPr>
    </w:p>
    <w:p w14:paraId="01CCCC5A" w14:textId="77777777" w:rsidR="00E72087" w:rsidRPr="00E72087" w:rsidRDefault="00E72087" w:rsidP="00E72087">
      <w:pPr>
        <w:rPr>
          <w:rFonts w:cs="Arial"/>
          <w:b/>
          <w:szCs w:val="20"/>
        </w:rPr>
      </w:pPr>
      <w:r w:rsidRPr="00E72087">
        <w:rPr>
          <w:rFonts w:cs="Arial"/>
          <w:b/>
          <w:szCs w:val="20"/>
        </w:rPr>
        <w:t>Stap 7: Ontvangst</w:t>
      </w:r>
    </w:p>
    <w:p w14:paraId="28C8562D" w14:textId="77777777" w:rsidR="00E72087" w:rsidRPr="00E72087" w:rsidRDefault="00E72087" w:rsidP="00E72087">
      <w:pPr>
        <w:rPr>
          <w:rFonts w:cs="Arial"/>
          <w:b/>
          <w:szCs w:val="20"/>
        </w:rPr>
      </w:pPr>
      <w:r w:rsidRPr="00E72087">
        <w:rPr>
          <w:rFonts w:cs="Arial"/>
          <w:i/>
          <w:szCs w:val="20"/>
        </w:rPr>
        <w:t>Zorg dat deelnemers goed verwelkomd en begeleid worden. Een goede ontvangst is essentieel</w:t>
      </w:r>
      <w:r w:rsidRPr="00E72087">
        <w:rPr>
          <w:rFonts w:cs="Arial"/>
          <w:szCs w:val="20"/>
        </w:rPr>
        <w:t xml:space="preserve">. </w:t>
      </w:r>
    </w:p>
    <w:p w14:paraId="289EC465" w14:textId="77777777" w:rsidR="00E72087" w:rsidRPr="00E72087" w:rsidRDefault="00E72087" w:rsidP="00E72087">
      <w:pPr>
        <w:rPr>
          <w:rFonts w:cs="Arial"/>
          <w:szCs w:val="20"/>
        </w:rPr>
      </w:pPr>
    </w:p>
    <w:p w14:paraId="6DE126D3" w14:textId="715022A5" w:rsidR="00E72087" w:rsidRPr="00E72087" w:rsidRDefault="00E72087" w:rsidP="00E72087">
      <w:pPr>
        <w:numPr>
          <w:ilvl w:val="0"/>
          <w:numId w:val="13"/>
        </w:numPr>
        <w:rPr>
          <w:rFonts w:cs="Arial"/>
          <w:szCs w:val="20"/>
        </w:rPr>
      </w:pPr>
      <w:r w:rsidRPr="00E72087">
        <w:rPr>
          <w:rFonts w:cs="Arial"/>
          <w:szCs w:val="20"/>
        </w:rPr>
        <w:t>N</w:t>
      </w:r>
      <w:r w:rsidR="00DA065A">
        <w:rPr>
          <w:rFonts w:cs="Arial"/>
          <w:szCs w:val="20"/>
        </w:rPr>
        <w:t>eem van te voren de dag</w:t>
      </w:r>
      <w:r w:rsidRPr="00E72087">
        <w:rPr>
          <w:rFonts w:cs="Arial"/>
          <w:szCs w:val="20"/>
        </w:rPr>
        <w:t xml:space="preserve"> door met de projectgroep en zet de laatste puntjes op de i</w:t>
      </w:r>
    </w:p>
    <w:p w14:paraId="719B63D3" w14:textId="77777777" w:rsidR="00E72087" w:rsidRPr="00E72087" w:rsidRDefault="00E72087" w:rsidP="00E72087">
      <w:pPr>
        <w:numPr>
          <w:ilvl w:val="0"/>
          <w:numId w:val="13"/>
        </w:numPr>
        <w:rPr>
          <w:rFonts w:cs="Arial"/>
          <w:szCs w:val="20"/>
        </w:rPr>
      </w:pPr>
      <w:r w:rsidRPr="00E72087">
        <w:rPr>
          <w:rFonts w:cs="Arial"/>
          <w:szCs w:val="20"/>
        </w:rPr>
        <w:t>Schema’s ophangen (zie voorbeeld)</w:t>
      </w:r>
    </w:p>
    <w:p w14:paraId="71517EC6" w14:textId="77777777" w:rsidR="00E72087" w:rsidRPr="00E72087" w:rsidRDefault="00E72087" w:rsidP="00E72087">
      <w:pPr>
        <w:numPr>
          <w:ilvl w:val="0"/>
          <w:numId w:val="13"/>
        </w:numPr>
        <w:rPr>
          <w:rFonts w:cs="Arial"/>
          <w:szCs w:val="20"/>
        </w:rPr>
      </w:pPr>
      <w:r w:rsidRPr="00E72087">
        <w:rPr>
          <w:rFonts w:cs="Arial"/>
          <w:szCs w:val="20"/>
        </w:rPr>
        <w:t>Welkom heten</w:t>
      </w:r>
    </w:p>
    <w:p w14:paraId="5E796C23" w14:textId="77777777" w:rsidR="00E72087" w:rsidRPr="00E72087" w:rsidRDefault="00E72087" w:rsidP="00E72087">
      <w:pPr>
        <w:numPr>
          <w:ilvl w:val="0"/>
          <w:numId w:val="13"/>
        </w:numPr>
        <w:rPr>
          <w:rFonts w:cs="Arial"/>
          <w:szCs w:val="20"/>
        </w:rPr>
      </w:pPr>
      <w:r w:rsidRPr="00E72087">
        <w:rPr>
          <w:rFonts w:cs="Arial"/>
          <w:szCs w:val="20"/>
        </w:rPr>
        <w:t>Drankje aanbieden</w:t>
      </w:r>
    </w:p>
    <w:p w14:paraId="2B7A38B2" w14:textId="77777777" w:rsidR="00474003" w:rsidRDefault="00474003" w:rsidP="00E72087">
      <w:pPr>
        <w:rPr>
          <w:rFonts w:cs="Arial"/>
          <w:b/>
          <w:szCs w:val="20"/>
        </w:rPr>
      </w:pPr>
    </w:p>
    <w:p w14:paraId="53F19EDB" w14:textId="77777777" w:rsidR="00123867" w:rsidRDefault="00123867">
      <w:pPr>
        <w:spacing w:line="240" w:lineRule="auto"/>
        <w:rPr>
          <w:rFonts w:cs="Arial"/>
          <w:b/>
          <w:szCs w:val="20"/>
        </w:rPr>
      </w:pPr>
      <w:r>
        <w:rPr>
          <w:rFonts w:cs="Arial"/>
          <w:b/>
          <w:szCs w:val="20"/>
        </w:rPr>
        <w:br w:type="page"/>
      </w:r>
    </w:p>
    <w:p w14:paraId="07D20C31" w14:textId="59F62B8D" w:rsidR="00E72087" w:rsidRPr="00E72087" w:rsidRDefault="00E72087" w:rsidP="00E72087">
      <w:pPr>
        <w:rPr>
          <w:rFonts w:cs="Arial"/>
          <w:szCs w:val="20"/>
        </w:rPr>
      </w:pPr>
      <w:r w:rsidRPr="00E72087">
        <w:rPr>
          <w:rFonts w:cs="Arial"/>
          <w:b/>
          <w:szCs w:val="20"/>
        </w:rPr>
        <w:lastRenderedPageBreak/>
        <w:t>Stap 8: Uitvoering toernooi</w:t>
      </w:r>
    </w:p>
    <w:p w14:paraId="202A5FF0" w14:textId="77777777" w:rsidR="00E72087" w:rsidRPr="00E72087" w:rsidRDefault="00E72087" w:rsidP="00E72087">
      <w:pPr>
        <w:rPr>
          <w:rFonts w:cs="Arial"/>
          <w:i/>
          <w:szCs w:val="20"/>
        </w:rPr>
      </w:pPr>
      <w:r w:rsidRPr="00E72087">
        <w:rPr>
          <w:rFonts w:cs="Arial"/>
          <w:i/>
          <w:szCs w:val="20"/>
        </w:rPr>
        <w:t xml:space="preserve">Tijdens het toernooi is het van belang dat organisatoren/commissieleden/begeleiders herkenbaar en benaderbaar zijn. </w:t>
      </w:r>
    </w:p>
    <w:p w14:paraId="14AF2D24" w14:textId="77777777" w:rsidR="00E72087" w:rsidRPr="00E72087" w:rsidRDefault="00E72087" w:rsidP="00E72087">
      <w:pPr>
        <w:rPr>
          <w:rFonts w:cs="Arial"/>
          <w:szCs w:val="20"/>
        </w:rPr>
      </w:pPr>
    </w:p>
    <w:p w14:paraId="1F638556" w14:textId="77777777" w:rsidR="00E72087" w:rsidRPr="00E72087" w:rsidRDefault="00E72087" w:rsidP="00E72087">
      <w:pPr>
        <w:numPr>
          <w:ilvl w:val="0"/>
          <w:numId w:val="13"/>
        </w:numPr>
        <w:rPr>
          <w:rFonts w:cs="Arial"/>
          <w:szCs w:val="20"/>
        </w:rPr>
      </w:pPr>
      <w:r w:rsidRPr="00E72087">
        <w:rPr>
          <w:rFonts w:cs="Arial"/>
          <w:szCs w:val="20"/>
        </w:rPr>
        <w:t>Organiseer begeleiding bij de wedstrijden</w:t>
      </w:r>
    </w:p>
    <w:p w14:paraId="47FF041E" w14:textId="77777777" w:rsidR="00E72087" w:rsidRPr="00E72087" w:rsidRDefault="00E72087" w:rsidP="00E72087">
      <w:pPr>
        <w:numPr>
          <w:ilvl w:val="0"/>
          <w:numId w:val="13"/>
        </w:numPr>
        <w:rPr>
          <w:rFonts w:cs="Arial"/>
          <w:szCs w:val="20"/>
        </w:rPr>
      </w:pPr>
      <w:r w:rsidRPr="00E72087">
        <w:rPr>
          <w:rFonts w:cs="Arial"/>
          <w:szCs w:val="20"/>
        </w:rPr>
        <w:t>Regel het bijhouden van de uitslagen</w:t>
      </w:r>
    </w:p>
    <w:p w14:paraId="1D4DBE81" w14:textId="77777777" w:rsidR="00E72087" w:rsidRPr="00E72087" w:rsidRDefault="00E72087" w:rsidP="00E72087">
      <w:pPr>
        <w:numPr>
          <w:ilvl w:val="0"/>
          <w:numId w:val="13"/>
        </w:numPr>
        <w:rPr>
          <w:rFonts w:cs="Arial"/>
          <w:szCs w:val="20"/>
        </w:rPr>
      </w:pPr>
      <w:r w:rsidRPr="00E72087">
        <w:rPr>
          <w:rFonts w:cs="Arial"/>
          <w:szCs w:val="20"/>
        </w:rPr>
        <w:t>Zorg voor een plek waar deelnemers terecht kunnen met vragen over de vereniging</w:t>
      </w:r>
    </w:p>
    <w:p w14:paraId="4D8AAACD" w14:textId="77777777" w:rsidR="005A6AB2" w:rsidRDefault="00474003" w:rsidP="005A6AB2">
      <w:pPr>
        <w:ind w:firstLine="360"/>
        <w:rPr>
          <w:rFonts w:cs="Arial"/>
          <w:i/>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 xml:space="preserve">Zet voor de organisatie een aantal meest gestelde vragen op papier zodat iedereen </w:t>
      </w:r>
    </w:p>
    <w:p w14:paraId="4A9218E7" w14:textId="2F7F348D" w:rsidR="00E72087" w:rsidRPr="00E72087" w:rsidRDefault="005A6AB2" w:rsidP="005A6AB2">
      <w:pPr>
        <w:ind w:firstLine="720"/>
        <w:rPr>
          <w:rFonts w:cs="Arial"/>
          <w:i/>
          <w:szCs w:val="20"/>
        </w:rPr>
      </w:pPr>
      <w:r>
        <w:rPr>
          <w:rFonts w:cs="Arial"/>
          <w:i/>
          <w:szCs w:val="20"/>
        </w:rPr>
        <w:t>deze</w:t>
      </w:r>
      <w:r w:rsidR="00474003">
        <w:rPr>
          <w:rFonts w:cs="Arial"/>
          <w:i/>
          <w:szCs w:val="20"/>
        </w:rPr>
        <w:t xml:space="preserve"> </w:t>
      </w:r>
      <w:r w:rsidR="00E72087" w:rsidRPr="00E72087">
        <w:rPr>
          <w:rFonts w:cs="Arial"/>
          <w:i/>
          <w:szCs w:val="20"/>
        </w:rPr>
        <w:t>kan beantwoorden.</w:t>
      </w:r>
    </w:p>
    <w:p w14:paraId="61D23F0A" w14:textId="77777777" w:rsidR="00E72087" w:rsidRPr="00E72087" w:rsidRDefault="00E72087" w:rsidP="00474003">
      <w:pPr>
        <w:ind w:firstLine="720"/>
        <w:rPr>
          <w:rFonts w:cs="Arial"/>
          <w:i/>
          <w:szCs w:val="20"/>
        </w:rPr>
      </w:pPr>
      <w:r w:rsidRPr="00E72087">
        <w:rPr>
          <w:rFonts w:cs="Arial"/>
          <w:i/>
          <w:szCs w:val="20"/>
        </w:rPr>
        <w:t>- Op welke dagen kunnen tennislessen worden gevolgd?</w:t>
      </w:r>
    </w:p>
    <w:p w14:paraId="59C95CC4" w14:textId="67D60B30" w:rsidR="00E72087" w:rsidRPr="00E72087" w:rsidRDefault="00474003" w:rsidP="00474003">
      <w:pPr>
        <w:rPr>
          <w:rFonts w:cs="Arial"/>
          <w:i/>
          <w:szCs w:val="20"/>
        </w:rPr>
      </w:pPr>
      <w:r>
        <w:rPr>
          <w:rFonts w:cs="Arial"/>
          <w:i/>
          <w:szCs w:val="20"/>
        </w:rPr>
        <w:t xml:space="preserve">      </w:t>
      </w:r>
      <w:r>
        <w:rPr>
          <w:rFonts w:cs="Arial"/>
          <w:i/>
          <w:szCs w:val="20"/>
        </w:rPr>
        <w:tab/>
      </w:r>
      <w:r w:rsidR="00E72087" w:rsidRPr="00E72087">
        <w:rPr>
          <w:rFonts w:cs="Arial"/>
          <w:i/>
          <w:szCs w:val="20"/>
        </w:rPr>
        <w:t>- Wat zijn de kosten van tennislessen</w:t>
      </w:r>
    </w:p>
    <w:p w14:paraId="1CF8A7E4" w14:textId="67A2B3BB" w:rsidR="00E72087" w:rsidRPr="00E72087" w:rsidRDefault="00474003" w:rsidP="00474003">
      <w:pPr>
        <w:rPr>
          <w:rFonts w:cs="Arial"/>
          <w:i/>
          <w:szCs w:val="20"/>
        </w:rPr>
      </w:pPr>
      <w:r>
        <w:rPr>
          <w:rFonts w:cs="Arial"/>
          <w:i/>
          <w:szCs w:val="20"/>
        </w:rPr>
        <w:t xml:space="preserve">     </w:t>
      </w:r>
      <w:r>
        <w:rPr>
          <w:rFonts w:cs="Arial"/>
          <w:i/>
          <w:szCs w:val="20"/>
        </w:rPr>
        <w:tab/>
      </w:r>
      <w:r w:rsidR="00E72087" w:rsidRPr="00E72087">
        <w:rPr>
          <w:rFonts w:cs="Arial"/>
          <w:i/>
          <w:szCs w:val="20"/>
        </w:rPr>
        <w:t>- Wat zijn de kosten van een lidmaatschap</w:t>
      </w:r>
    </w:p>
    <w:p w14:paraId="0A4DA3C2" w14:textId="77777777" w:rsidR="00E72087" w:rsidRPr="00E72087" w:rsidRDefault="00E72087" w:rsidP="00474003">
      <w:pPr>
        <w:ind w:firstLine="720"/>
        <w:rPr>
          <w:rFonts w:cs="Arial"/>
          <w:b/>
          <w:i/>
          <w:szCs w:val="20"/>
        </w:rPr>
      </w:pPr>
      <w:r w:rsidRPr="00E72087">
        <w:rPr>
          <w:rFonts w:cs="Arial"/>
          <w:i/>
          <w:szCs w:val="20"/>
        </w:rPr>
        <w:t xml:space="preserve">- Etc. </w:t>
      </w:r>
    </w:p>
    <w:p w14:paraId="5F8FF95B" w14:textId="77777777" w:rsidR="00E72087" w:rsidRPr="00E72087" w:rsidRDefault="00E72087" w:rsidP="00E72087">
      <w:pPr>
        <w:numPr>
          <w:ilvl w:val="0"/>
          <w:numId w:val="13"/>
        </w:numPr>
        <w:rPr>
          <w:rFonts w:cs="Arial"/>
          <w:szCs w:val="20"/>
        </w:rPr>
      </w:pPr>
      <w:r w:rsidRPr="00E72087">
        <w:rPr>
          <w:rFonts w:cs="Arial"/>
          <w:szCs w:val="20"/>
        </w:rPr>
        <w:t>Organiseer een prijsuitreiking (eventueel ook voor de nevenactiviteiten)</w:t>
      </w:r>
    </w:p>
    <w:p w14:paraId="315DF485" w14:textId="77777777" w:rsidR="00E72087" w:rsidRPr="00E72087" w:rsidRDefault="00E72087" w:rsidP="00E72087">
      <w:pPr>
        <w:rPr>
          <w:rFonts w:cs="Arial"/>
          <w:b/>
          <w:szCs w:val="20"/>
        </w:rPr>
      </w:pPr>
    </w:p>
    <w:p w14:paraId="7C7A71B2" w14:textId="77777777" w:rsidR="00E72087" w:rsidRPr="00E72087" w:rsidRDefault="00E72087" w:rsidP="00E72087">
      <w:pPr>
        <w:rPr>
          <w:rFonts w:cs="Arial"/>
          <w:b/>
          <w:szCs w:val="20"/>
        </w:rPr>
      </w:pPr>
      <w:r w:rsidRPr="00E72087">
        <w:rPr>
          <w:rFonts w:cs="Arial"/>
          <w:b/>
          <w:szCs w:val="20"/>
        </w:rPr>
        <w:t>Stap 9: Vervolgaanbod</w:t>
      </w:r>
    </w:p>
    <w:p w14:paraId="0068C2A3" w14:textId="77777777" w:rsidR="00E72087" w:rsidRPr="00E72087" w:rsidRDefault="00E72087" w:rsidP="00E72087">
      <w:pPr>
        <w:rPr>
          <w:rFonts w:cs="Arial"/>
          <w:i/>
          <w:szCs w:val="20"/>
        </w:rPr>
      </w:pPr>
      <w:r w:rsidRPr="00E72087">
        <w:rPr>
          <w:rFonts w:cs="Arial"/>
          <w:i/>
          <w:szCs w:val="20"/>
        </w:rPr>
        <w:t>Het aanbieden van een aantrekkelijk vervolgaanbod is dé kans voor geïnteresseerde deelnemers om lid te worden. Het belang van deze stap is groot. Stel het vervolgaanbod zo vast dat het aansluit op het huidige aanbod van de club.</w:t>
      </w:r>
    </w:p>
    <w:p w14:paraId="4DFF9C30" w14:textId="77777777" w:rsidR="00E72087" w:rsidRPr="00E72087" w:rsidRDefault="00E72087" w:rsidP="00E72087">
      <w:pPr>
        <w:rPr>
          <w:rFonts w:cs="Arial"/>
          <w:szCs w:val="20"/>
        </w:rPr>
      </w:pPr>
    </w:p>
    <w:p w14:paraId="6217C763" w14:textId="77777777" w:rsidR="00E72087" w:rsidRPr="00E72087" w:rsidRDefault="00E72087" w:rsidP="00E72087">
      <w:pPr>
        <w:numPr>
          <w:ilvl w:val="0"/>
          <w:numId w:val="13"/>
        </w:numPr>
        <w:rPr>
          <w:rFonts w:cs="Arial"/>
          <w:szCs w:val="20"/>
        </w:rPr>
      </w:pPr>
      <w:r w:rsidRPr="00E72087">
        <w:rPr>
          <w:rFonts w:cs="Arial"/>
          <w:szCs w:val="20"/>
        </w:rPr>
        <w:t xml:space="preserve">Verzamel de gegevens van alle deelnemers </w:t>
      </w:r>
    </w:p>
    <w:p w14:paraId="4549030C" w14:textId="77777777" w:rsidR="00E72087" w:rsidRPr="00E72087" w:rsidRDefault="00E72087" w:rsidP="00E72087">
      <w:pPr>
        <w:numPr>
          <w:ilvl w:val="0"/>
          <w:numId w:val="13"/>
        </w:numPr>
        <w:rPr>
          <w:rFonts w:cs="Arial"/>
          <w:szCs w:val="20"/>
        </w:rPr>
      </w:pPr>
      <w:r w:rsidRPr="00E72087">
        <w:rPr>
          <w:rFonts w:cs="Arial"/>
          <w:szCs w:val="20"/>
        </w:rPr>
        <w:t xml:space="preserve">Informeer de deelnemers die ingaan op het vervolgaanbod over het vervolg </w:t>
      </w:r>
    </w:p>
    <w:p w14:paraId="1D06B449" w14:textId="77777777" w:rsidR="00E72087" w:rsidRPr="00E72087" w:rsidRDefault="00E72087" w:rsidP="00E72087">
      <w:pPr>
        <w:numPr>
          <w:ilvl w:val="0"/>
          <w:numId w:val="13"/>
        </w:numPr>
        <w:rPr>
          <w:rFonts w:cs="Arial"/>
          <w:szCs w:val="20"/>
        </w:rPr>
      </w:pPr>
      <w:r w:rsidRPr="00E72087">
        <w:rPr>
          <w:rFonts w:cs="Arial"/>
          <w:szCs w:val="20"/>
        </w:rPr>
        <w:t xml:space="preserve">Stuur de deelnemers die niet ter plekke ingaan op het vervolgaanbod informatie over lidmaatschap toe </w:t>
      </w:r>
    </w:p>
    <w:p w14:paraId="253F0E97" w14:textId="77777777" w:rsidR="00E72087" w:rsidRPr="00E72087" w:rsidRDefault="00E72087" w:rsidP="00E72087">
      <w:pPr>
        <w:numPr>
          <w:ilvl w:val="0"/>
          <w:numId w:val="13"/>
        </w:numPr>
        <w:rPr>
          <w:rFonts w:cs="Arial"/>
          <w:szCs w:val="20"/>
        </w:rPr>
      </w:pPr>
      <w:r w:rsidRPr="00E72087">
        <w:rPr>
          <w:rFonts w:cs="Arial"/>
          <w:szCs w:val="20"/>
        </w:rPr>
        <w:t>Zorg er voor dat er altijd ruimte is voor nieuwe leden om te lessen</w:t>
      </w:r>
    </w:p>
    <w:p w14:paraId="7F1F87ED" w14:textId="77777777" w:rsidR="00E72087" w:rsidRPr="00E72087" w:rsidRDefault="00E72087" w:rsidP="00E72087">
      <w:pPr>
        <w:numPr>
          <w:ilvl w:val="0"/>
          <w:numId w:val="13"/>
        </w:numPr>
        <w:rPr>
          <w:rFonts w:cs="Arial"/>
          <w:szCs w:val="20"/>
        </w:rPr>
      </w:pPr>
      <w:r w:rsidRPr="00E72087">
        <w:rPr>
          <w:rFonts w:cs="Arial"/>
          <w:szCs w:val="20"/>
        </w:rPr>
        <w:t xml:space="preserve">Stuur na een aantal weken de deelnemers die nog geen lid zijn geworden een e-mail ter herinnering </w:t>
      </w:r>
    </w:p>
    <w:p w14:paraId="39B7B003" w14:textId="77777777" w:rsidR="00474003" w:rsidRDefault="00474003" w:rsidP="005A6AB2">
      <w:pPr>
        <w:ind w:firstLine="360"/>
        <w:rPr>
          <w:rFonts w:cs="Arial"/>
          <w:i/>
          <w:szCs w:val="20"/>
        </w:rPr>
      </w:pPr>
      <w:r w:rsidRPr="00AF209A">
        <w:rPr>
          <w:b/>
          <w:i/>
          <w:color w:val="FF0000"/>
          <w:bdr w:val="single" w:sz="4" w:space="0" w:color="auto"/>
        </w:rPr>
        <w:t>Tip</w:t>
      </w:r>
      <w:r w:rsidRPr="00AF209A">
        <w:rPr>
          <w:i/>
          <w:color w:val="FF0000"/>
        </w:rPr>
        <w:t xml:space="preserve"> </w:t>
      </w:r>
      <w:r w:rsidR="00E72087" w:rsidRPr="00E72087">
        <w:rPr>
          <w:rFonts w:cs="Arial"/>
          <w:i/>
          <w:szCs w:val="20"/>
        </w:rPr>
        <w:t xml:space="preserve">Laat het aantrekkelijke vervolgaanbod slechts geldig zijn tijdens het toernooi, zodat </w:t>
      </w:r>
    </w:p>
    <w:p w14:paraId="77AE7D77" w14:textId="269306D7" w:rsidR="00E72087" w:rsidRPr="00E72087" w:rsidRDefault="00474003" w:rsidP="00474003">
      <w:pPr>
        <w:rPr>
          <w:rFonts w:cs="Arial"/>
          <w:szCs w:val="20"/>
        </w:rPr>
      </w:pPr>
      <w:r>
        <w:rPr>
          <w:rFonts w:cs="Arial"/>
          <w:i/>
          <w:szCs w:val="20"/>
        </w:rPr>
        <w:t xml:space="preserve">      </w:t>
      </w:r>
      <w:r w:rsidR="00E72087" w:rsidRPr="00E72087">
        <w:rPr>
          <w:rFonts w:cs="Arial"/>
          <w:i/>
          <w:szCs w:val="20"/>
        </w:rPr>
        <w:t>deelnemers direct beslissen om al dan niet lid te worden van de vereniging</w:t>
      </w:r>
    </w:p>
    <w:p w14:paraId="7C102D7F" w14:textId="77777777" w:rsidR="00E72087" w:rsidRPr="00E72087" w:rsidRDefault="00E72087" w:rsidP="00E72087">
      <w:pPr>
        <w:rPr>
          <w:rFonts w:cs="Arial"/>
          <w:b/>
          <w:szCs w:val="20"/>
        </w:rPr>
      </w:pPr>
    </w:p>
    <w:p w14:paraId="13AE574D" w14:textId="77777777" w:rsidR="00E72087" w:rsidRPr="00E72087" w:rsidRDefault="00E72087" w:rsidP="00E72087">
      <w:pPr>
        <w:rPr>
          <w:rFonts w:cs="Arial"/>
          <w:b/>
          <w:szCs w:val="20"/>
        </w:rPr>
      </w:pPr>
      <w:r w:rsidRPr="00E72087">
        <w:rPr>
          <w:rFonts w:cs="Arial"/>
          <w:b/>
          <w:szCs w:val="20"/>
        </w:rPr>
        <w:t>Stap 10: Evaluatie</w:t>
      </w:r>
    </w:p>
    <w:p w14:paraId="2257E9AF" w14:textId="77777777" w:rsidR="00E72087" w:rsidRPr="00E72087" w:rsidRDefault="00E72087" w:rsidP="00E72087">
      <w:pPr>
        <w:rPr>
          <w:rFonts w:cs="Arial"/>
          <w:szCs w:val="20"/>
        </w:rPr>
      </w:pPr>
      <w:r w:rsidRPr="00E72087">
        <w:rPr>
          <w:rFonts w:cs="Arial"/>
          <w:i/>
          <w:szCs w:val="20"/>
        </w:rPr>
        <w:t>Een belangrijke stap die vaak wordt vergeten. Neem even de tijd om te evalueren en leg de evaluatie vast op papier zodat deze gebruikt kan worden bij de voorbereiding van een nieuwe editie van het stratentoernooi</w:t>
      </w:r>
    </w:p>
    <w:p w14:paraId="21ACA7B5" w14:textId="77777777" w:rsidR="00E72087" w:rsidRPr="00E72087" w:rsidRDefault="00E72087" w:rsidP="00E72087">
      <w:pPr>
        <w:rPr>
          <w:rFonts w:cs="Arial"/>
          <w:szCs w:val="20"/>
        </w:rPr>
      </w:pPr>
    </w:p>
    <w:p w14:paraId="77AA8904" w14:textId="77777777" w:rsidR="00E72087" w:rsidRPr="00E72087" w:rsidRDefault="00E72087" w:rsidP="00E72087">
      <w:pPr>
        <w:numPr>
          <w:ilvl w:val="0"/>
          <w:numId w:val="13"/>
        </w:numPr>
        <w:rPr>
          <w:rFonts w:cs="Arial"/>
          <w:szCs w:val="20"/>
        </w:rPr>
      </w:pPr>
      <w:r w:rsidRPr="00E72087">
        <w:rPr>
          <w:rFonts w:cs="Arial"/>
          <w:szCs w:val="20"/>
        </w:rPr>
        <w:t>Evalueer eerst met de projectgroep van de vereniging en bepaal per stap: Wat ging goed? Wat kon beter (aandachtspunten)? Wat waren de sterke punten?</w:t>
      </w:r>
    </w:p>
    <w:p w14:paraId="64575C7B" w14:textId="77777777" w:rsidR="00E72087" w:rsidRPr="00E72087" w:rsidRDefault="00E72087" w:rsidP="00E72087">
      <w:pPr>
        <w:numPr>
          <w:ilvl w:val="0"/>
          <w:numId w:val="13"/>
        </w:numPr>
        <w:rPr>
          <w:rFonts w:cs="Arial"/>
          <w:szCs w:val="20"/>
        </w:rPr>
      </w:pPr>
      <w:r w:rsidRPr="00E72087">
        <w:rPr>
          <w:rFonts w:cs="Arial"/>
          <w:szCs w:val="20"/>
        </w:rPr>
        <w:t>Evalueer met de captains</w:t>
      </w:r>
    </w:p>
    <w:p w14:paraId="0683C875" w14:textId="77777777" w:rsidR="00E72087" w:rsidRPr="00E72087" w:rsidRDefault="00E72087" w:rsidP="00E72087">
      <w:pPr>
        <w:numPr>
          <w:ilvl w:val="0"/>
          <w:numId w:val="13"/>
        </w:numPr>
        <w:rPr>
          <w:rFonts w:cs="Arial"/>
          <w:szCs w:val="20"/>
        </w:rPr>
      </w:pPr>
      <w:r w:rsidRPr="00E72087">
        <w:rPr>
          <w:rFonts w:cs="Arial"/>
          <w:szCs w:val="20"/>
        </w:rPr>
        <w:t>Bepaal het resultaat van de actie</w:t>
      </w:r>
    </w:p>
    <w:p w14:paraId="08ADE7F4" w14:textId="77777777" w:rsidR="00E72087" w:rsidRPr="00E72087" w:rsidRDefault="00E72087" w:rsidP="00E72087">
      <w:pPr>
        <w:numPr>
          <w:ilvl w:val="0"/>
          <w:numId w:val="19"/>
        </w:numPr>
        <w:rPr>
          <w:rFonts w:cs="Arial"/>
          <w:szCs w:val="20"/>
        </w:rPr>
      </w:pPr>
      <w:r w:rsidRPr="00E72087">
        <w:rPr>
          <w:rFonts w:cs="Arial"/>
          <w:szCs w:val="20"/>
        </w:rPr>
        <w:t>Hoeveel niet-leden heeft de vereniging mogen verwelkomen</w:t>
      </w:r>
    </w:p>
    <w:p w14:paraId="12A83F01" w14:textId="77777777" w:rsidR="00E72087" w:rsidRPr="00E72087" w:rsidRDefault="00E72087" w:rsidP="00E72087">
      <w:pPr>
        <w:numPr>
          <w:ilvl w:val="0"/>
          <w:numId w:val="18"/>
        </w:numPr>
        <w:rPr>
          <w:rFonts w:cs="Arial"/>
          <w:szCs w:val="20"/>
        </w:rPr>
      </w:pPr>
      <w:r w:rsidRPr="00E72087">
        <w:rPr>
          <w:rFonts w:cs="Arial"/>
          <w:szCs w:val="20"/>
        </w:rPr>
        <w:t>Hoeveel nieuwe leden heeft het opgeleverd</w:t>
      </w:r>
    </w:p>
    <w:p w14:paraId="5B85C827" w14:textId="77682134" w:rsidR="00E72087" w:rsidRPr="00E72087" w:rsidRDefault="00E72087" w:rsidP="00E72087">
      <w:pPr>
        <w:numPr>
          <w:ilvl w:val="0"/>
          <w:numId w:val="18"/>
        </w:numPr>
        <w:rPr>
          <w:rFonts w:cs="Arial"/>
          <w:szCs w:val="20"/>
        </w:rPr>
      </w:pPr>
      <w:r w:rsidRPr="00E72087">
        <w:rPr>
          <w:rFonts w:cs="Arial"/>
          <w:szCs w:val="20"/>
        </w:rPr>
        <w:t>Hoeveel personen zijn eventueel geïnteresseerd in een lidmaatschap</w:t>
      </w:r>
      <w:r w:rsidR="00123867">
        <w:rPr>
          <w:rFonts w:cs="Arial"/>
          <w:szCs w:val="20"/>
        </w:rPr>
        <w:br/>
      </w:r>
    </w:p>
    <w:p w14:paraId="365C6240" w14:textId="77777777" w:rsidR="00E72087" w:rsidRPr="00E72087" w:rsidRDefault="00E72087" w:rsidP="00E72087">
      <w:pPr>
        <w:numPr>
          <w:ilvl w:val="0"/>
          <w:numId w:val="13"/>
        </w:numPr>
        <w:rPr>
          <w:rFonts w:cs="Arial"/>
          <w:szCs w:val="20"/>
        </w:rPr>
      </w:pPr>
      <w:r w:rsidRPr="00E72087">
        <w:rPr>
          <w:rFonts w:cs="Arial"/>
          <w:szCs w:val="20"/>
        </w:rPr>
        <w:lastRenderedPageBreak/>
        <w:t>Bepaal hoe de nieuwe leden de komende periode betrokken worden bij de vereniging zodat ze niet uit het oog worden verloren</w:t>
      </w:r>
    </w:p>
    <w:p w14:paraId="1132022D" w14:textId="254CDE75" w:rsidR="00E72087" w:rsidRPr="00E72087" w:rsidRDefault="00474003" w:rsidP="005A6AB2">
      <w:pPr>
        <w:ind w:firstLine="360"/>
        <w:rPr>
          <w:rFonts w:cs="Arial"/>
          <w:szCs w:val="20"/>
        </w:rPr>
      </w:pPr>
      <w:r w:rsidRPr="00AF209A">
        <w:rPr>
          <w:b/>
          <w:i/>
          <w:color w:val="FF0000"/>
          <w:bdr w:val="single" w:sz="4" w:space="0" w:color="auto"/>
        </w:rPr>
        <w:t>Tip</w:t>
      </w:r>
      <w:r w:rsidRPr="00AF209A">
        <w:rPr>
          <w:i/>
          <w:color w:val="FF0000"/>
        </w:rPr>
        <w:t xml:space="preserve"> </w:t>
      </w:r>
      <w:r w:rsidR="00E72087" w:rsidRPr="00E72087">
        <w:rPr>
          <w:rFonts w:cs="Arial"/>
          <w:szCs w:val="20"/>
        </w:rPr>
        <w:t>G</w:t>
      </w:r>
      <w:r w:rsidR="00E72087" w:rsidRPr="00E72087">
        <w:rPr>
          <w:rFonts w:cs="Arial"/>
          <w:i/>
          <w:szCs w:val="20"/>
        </w:rPr>
        <w:t xml:space="preserve">ebruik het </w:t>
      </w:r>
      <w:r w:rsidR="00E72087" w:rsidRPr="00C96C7A">
        <w:rPr>
          <w:rFonts w:cs="Arial"/>
          <w:i/>
          <w:szCs w:val="20"/>
        </w:rPr>
        <w:t>stappenplan ‘</w:t>
      </w:r>
      <w:hyperlink r:id="rId16" w:history="1">
        <w:r w:rsidR="00E72087" w:rsidRPr="00C96C7A">
          <w:rPr>
            <w:rStyle w:val="Hyperlink"/>
            <w:rFonts w:cs="Arial"/>
            <w:i/>
            <w:szCs w:val="20"/>
          </w:rPr>
          <w:t>behoud nieuwe leden’</w:t>
        </w:r>
      </w:hyperlink>
    </w:p>
    <w:p w14:paraId="468A326B" w14:textId="77777777" w:rsidR="00E72087" w:rsidRPr="00E72087" w:rsidRDefault="00E72087" w:rsidP="00E72087">
      <w:pPr>
        <w:numPr>
          <w:ilvl w:val="0"/>
          <w:numId w:val="13"/>
        </w:numPr>
        <w:rPr>
          <w:rFonts w:cs="Arial"/>
          <w:szCs w:val="20"/>
        </w:rPr>
      </w:pPr>
      <w:r w:rsidRPr="00E72087">
        <w:rPr>
          <w:rFonts w:cs="Arial"/>
          <w:szCs w:val="20"/>
        </w:rPr>
        <w:t>Plan eventueel een stratentoernooi voor volgend jaar</w:t>
      </w:r>
    </w:p>
    <w:p w14:paraId="3EBD03F2" w14:textId="77777777" w:rsidR="00E72087" w:rsidRPr="00E72087" w:rsidRDefault="00E72087" w:rsidP="00E72087">
      <w:pPr>
        <w:numPr>
          <w:ilvl w:val="0"/>
          <w:numId w:val="13"/>
        </w:numPr>
        <w:rPr>
          <w:rFonts w:cs="Arial"/>
          <w:szCs w:val="20"/>
        </w:rPr>
      </w:pPr>
      <w:r w:rsidRPr="00E72087">
        <w:rPr>
          <w:rFonts w:cs="Arial"/>
          <w:szCs w:val="20"/>
        </w:rPr>
        <w:t>Schrijf een artikel voor de krant en stuur een sfeerfoto mee</w:t>
      </w:r>
    </w:p>
    <w:p w14:paraId="25A2C4D0" w14:textId="5E50FE7A" w:rsidR="00E72087" w:rsidRPr="0097698E" w:rsidRDefault="00E72087" w:rsidP="00CE6C0E">
      <w:pPr>
        <w:numPr>
          <w:ilvl w:val="0"/>
          <w:numId w:val="13"/>
        </w:numPr>
        <w:rPr>
          <w:rFonts w:cs="Arial"/>
          <w:szCs w:val="20"/>
        </w:rPr>
      </w:pPr>
      <w:r w:rsidRPr="00E72087">
        <w:rPr>
          <w:rFonts w:cs="Arial"/>
          <w:szCs w:val="20"/>
        </w:rPr>
        <w:t>Schrijf een artikel voor in op website/</w:t>
      </w:r>
      <w:proofErr w:type="spellStart"/>
      <w:r w:rsidRPr="00E72087">
        <w:rPr>
          <w:rFonts w:cs="Arial"/>
          <w:szCs w:val="20"/>
        </w:rPr>
        <w:t>social</w:t>
      </w:r>
      <w:proofErr w:type="spellEnd"/>
      <w:r w:rsidRPr="00E72087">
        <w:rPr>
          <w:rFonts w:cs="Arial"/>
          <w:szCs w:val="20"/>
        </w:rPr>
        <w:t xml:space="preserve"> media en plaats foto’s</w:t>
      </w:r>
      <w:bookmarkStart w:id="0" w:name="_GoBack"/>
      <w:bookmarkEnd w:id="0"/>
    </w:p>
    <w:sectPr w:rsidR="00E72087" w:rsidRPr="0097698E" w:rsidSect="00E25336">
      <w:headerReference w:type="default" r:id="rId17"/>
      <w:footerReference w:type="default" r:id="rId18"/>
      <w:headerReference w:type="first" r:id="rId19"/>
      <w:pgSz w:w="11900" w:h="16840" w:code="9"/>
      <w:pgMar w:top="2211" w:right="1985" w:bottom="1134" w:left="1361" w:header="284" w:footer="28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54D801" w14:textId="77777777" w:rsidR="0012003D" w:rsidRDefault="0012003D" w:rsidP="00D82194">
      <w:r>
        <w:separator/>
      </w:r>
    </w:p>
  </w:endnote>
  <w:endnote w:type="continuationSeparator" w:id="0">
    <w:p w14:paraId="08E33491" w14:textId="77777777" w:rsidR="0012003D" w:rsidRDefault="0012003D" w:rsidP="00D82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F04B67" w14:textId="0CFE80E2" w:rsidR="00DD7B4B" w:rsidRDefault="00E25336">
    <w:pPr>
      <w:pStyle w:val="Voettekst"/>
    </w:pPr>
    <w:r>
      <w:fldChar w:fldCharType="begin"/>
    </w:r>
    <w:r>
      <w:instrText xml:space="preserve">page </w:instrText>
    </w:r>
    <w:r>
      <w:fldChar w:fldCharType="separate"/>
    </w:r>
    <w:r w:rsidR="007A0763">
      <w:rPr>
        <w:noProof/>
      </w:rPr>
      <w:t>2</w:t>
    </w:r>
    <w:r>
      <w:fldChar w:fldCharType="end"/>
    </w:r>
    <w:r>
      <w:rPr>
        <w:noProof/>
        <w:lang w:eastAsia="nl-NL"/>
      </w:rPr>
      <w:drawing>
        <wp:anchor distT="0" distB="0" distL="114300" distR="114300" simplePos="0" relativeHeight="251662336" behindDoc="1" locked="1" layoutInCell="1" allowOverlap="1" wp14:anchorId="1AA31746" wp14:editId="2928BB79">
          <wp:simplePos x="0" y="0"/>
          <wp:positionH relativeFrom="page">
            <wp:posOffset>845820</wp:posOffset>
          </wp:positionH>
          <wp:positionV relativeFrom="page">
            <wp:posOffset>8969375</wp:posOffset>
          </wp:positionV>
          <wp:extent cx="6735445" cy="1727835"/>
          <wp:effectExtent l="0" t="0" r="8255" b="571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png"/>
                  <pic:cNvPicPr/>
                </pic:nvPicPr>
                <pic:blipFill>
                  <a:blip r:embed="rId1">
                    <a:extLst>
                      <a:ext uri="{28A0092B-C50C-407E-A947-70E740481C1C}">
                        <a14:useLocalDpi xmlns:a14="http://schemas.microsoft.com/office/drawing/2010/main" val="0"/>
                      </a:ext>
                    </a:extLst>
                  </a:blip>
                  <a:stretch>
                    <a:fillRect/>
                  </a:stretch>
                </pic:blipFill>
                <pic:spPr>
                  <a:xfrm>
                    <a:off x="0" y="0"/>
                    <a:ext cx="6735445" cy="172783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EF588" w14:textId="77777777" w:rsidR="0012003D" w:rsidRDefault="0012003D" w:rsidP="00D82194">
      <w:r>
        <w:separator/>
      </w:r>
    </w:p>
  </w:footnote>
  <w:footnote w:type="continuationSeparator" w:id="0">
    <w:p w14:paraId="26869530" w14:textId="77777777" w:rsidR="0012003D" w:rsidRDefault="0012003D" w:rsidP="00D82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4876D" w14:textId="1AF6D4F1" w:rsidR="00DD7B4B" w:rsidRDefault="00DD7B4B">
    <w:pPr>
      <w:pStyle w:val="Koptekst"/>
    </w:pPr>
    <w:r>
      <w:rPr>
        <w:noProof/>
        <w:lang w:eastAsia="nl-NL"/>
      </w:rPr>
      <w:drawing>
        <wp:anchor distT="0" distB="0" distL="114300" distR="114300" simplePos="0" relativeHeight="251660288" behindDoc="0" locked="1" layoutInCell="1" allowOverlap="1" wp14:anchorId="477A951C" wp14:editId="68709EFB">
          <wp:simplePos x="866775" y="180975"/>
          <wp:positionH relativeFrom="column">
            <wp:posOffset>-32385</wp:posOffset>
          </wp:positionH>
          <wp:positionV relativeFrom="page">
            <wp:align>top</wp:align>
          </wp:positionV>
          <wp:extent cx="5072400" cy="889200"/>
          <wp:effectExtent l="0" t="0" r="0" b="6350"/>
          <wp:wrapTopAndBottom/>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logo.png"/>
                  <pic:cNvPicPr/>
                </pic:nvPicPr>
                <pic:blipFill>
                  <a:blip r:embed="rId1">
                    <a:extLst>
                      <a:ext uri="{28A0092B-C50C-407E-A947-70E740481C1C}">
                        <a14:useLocalDpi xmlns:a14="http://schemas.microsoft.com/office/drawing/2010/main" val="0"/>
                      </a:ext>
                    </a:extLst>
                  </a:blip>
                  <a:stretch>
                    <a:fillRect/>
                  </a:stretch>
                </pic:blipFill>
                <pic:spPr>
                  <a:xfrm>
                    <a:off x="0" y="0"/>
                    <a:ext cx="50724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3707B" w14:textId="397FB573" w:rsidR="00DD7B4B" w:rsidRDefault="00DD7B4B" w:rsidP="00DD7B4B">
    <w:pPr>
      <w:pStyle w:val="Kopteksteerstepagina"/>
    </w:pPr>
    <w:r>
      <w:rPr>
        <w:noProof/>
        <w:lang w:eastAsia="nl-NL"/>
      </w:rPr>
      <w:drawing>
        <wp:anchor distT="0" distB="0" distL="114300" distR="114300" simplePos="0" relativeHeight="251659264" behindDoc="0" locked="1" layoutInCell="1" allowOverlap="1" wp14:anchorId="7360DF88" wp14:editId="17E9539E">
          <wp:simplePos x="0" y="0"/>
          <wp:positionH relativeFrom="page">
            <wp:posOffset>845820</wp:posOffset>
          </wp:positionH>
          <wp:positionV relativeFrom="page">
            <wp:align>top</wp:align>
          </wp:positionV>
          <wp:extent cx="6727825" cy="1947545"/>
          <wp:effectExtent l="0" t="0" r="0" b="0"/>
          <wp:wrapTopAndBottom/>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LTB_briefpapier-1.png"/>
                  <pic:cNvPicPr/>
                </pic:nvPicPr>
                <pic:blipFill>
                  <a:blip r:embed="rId1">
                    <a:extLst>
                      <a:ext uri="{28A0092B-C50C-407E-A947-70E740481C1C}">
                        <a14:useLocalDpi xmlns:a14="http://schemas.microsoft.com/office/drawing/2010/main" val="0"/>
                      </a:ext>
                    </a:extLst>
                  </a:blip>
                  <a:stretch>
                    <a:fillRect/>
                  </a:stretch>
                </pic:blipFill>
                <pic:spPr>
                  <a:xfrm>
                    <a:off x="0" y="0"/>
                    <a:ext cx="6728400" cy="194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36F24"/>
    <w:multiLevelType w:val="hybridMultilevel"/>
    <w:tmpl w:val="62887418"/>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132766A7"/>
    <w:multiLevelType w:val="hybridMultilevel"/>
    <w:tmpl w:val="DEA4D21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3943D19"/>
    <w:multiLevelType w:val="hybridMultilevel"/>
    <w:tmpl w:val="70E6808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80246F8"/>
    <w:multiLevelType w:val="hybridMultilevel"/>
    <w:tmpl w:val="A4F0135C"/>
    <w:lvl w:ilvl="0" w:tplc="5B16ECE6">
      <w:start w:val="1"/>
      <w:numFmt w:val="bullet"/>
      <w:lvlText w:val=""/>
      <w:lvlJc w:val="left"/>
      <w:pPr>
        <w:ind w:left="360" w:hanging="360"/>
      </w:pPr>
      <w:rPr>
        <w:rFonts w:ascii="Wingdings" w:hAnsi="Wingdings" w:hint="default"/>
        <w:sz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C150C1F"/>
    <w:multiLevelType w:val="hybridMultilevel"/>
    <w:tmpl w:val="F08CBA2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344B5089"/>
    <w:multiLevelType w:val="hybridMultilevel"/>
    <w:tmpl w:val="E1C833C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E7D72C7"/>
    <w:multiLevelType w:val="hybridMultilevel"/>
    <w:tmpl w:val="58C61EA6"/>
    <w:lvl w:ilvl="0" w:tplc="5B16ECE6">
      <w:start w:val="1"/>
      <w:numFmt w:val="bullet"/>
      <w:lvlText w:val=""/>
      <w:lvlJc w:val="left"/>
      <w:pPr>
        <w:tabs>
          <w:tab w:val="num" w:pos="360"/>
        </w:tabs>
        <w:ind w:left="360" w:hanging="360"/>
      </w:pPr>
      <w:rPr>
        <w:rFonts w:ascii="Wingdings" w:hAnsi="Wingdings" w:hint="default"/>
        <w:sz w:val="24"/>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7">
    <w:nsid w:val="446E0235"/>
    <w:multiLevelType w:val="hybridMultilevel"/>
    <w:tmpl w:val="C180068E"/>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55AA34E2"/>
    <w:multiLevelType w:val="hybridMultilevel"/>
    <w:tmpl w:val="EAA8B1F8"/>
    <w:lvl w:ilvl="0" w:tplc="5B16ECE6">
      <w:start w:val="1"/>
      <w:numFmt w:val="bullet"/>
      <w:lvlText w:val=""/>
      <w:lvlJc w:val="left"/>
      <w:pPr>
        <w:ind w:left="360" w:hanging="360"/>
      </w:pPr>
      <w:rPr>
        <w:rFonts w:ascii="Wingdings" w:hAnsi="Wingdings" w:hint="default"/>
        <w:sz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5CDA6CAE"/>
    <w:multiLevelType w:val="hybridMultilevel"/>
    <w:tmpl w:val="EC16B93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64B40A3C"/>
    <w:multiLevelType w:val="hybridMultilevel"/>
    <w:tmpl w:val="B15A811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650B1619"/>
    <w:multiLevelType w:val="hybridMultilevel"/>
    <w:tmpl w:val="04745602"/>
    <w:lvl w:ilvl="0" w:tplc="5B16ECE6">
      <w:start w:val="1"/>
      <w:numFmt w:val="bullet"/>
      <w:lvlText w:val=""/>
      <w:lvlJc w:val="left"/>
      <w:pPr>
        <w:ind w:left="360" w:hanging="360"/>
      </w:pPr>
      <w:rPr>
        <w:rFonts w:ascii="Wingdings" w:hAnsi="Wingdings" w:hint="default"/>
        <w:sz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67B72FA1"/>
    <w:multiLevelType w:val="hybridMultilevel"/>
    <w:tmpl w:val="E3A4B26C"/>
    <w:lvl w:ilvl="0" w:tplc="5B16ECE6">
      <w:start w:val="1"/>
      <w:numFmt w:val="bullet"/>
      <w:lvlText w:val=""/>
      <w:lvlJc w:val="left"/>
      <w:pPr>
        <w:ind w:left="360" w:hanging="360"/>
      </w:pPr>
      <w:rPr>
        <w:rFonts w:ascii="Wingdings" w:hAnsi="Wingdings" w:hint="default"/>
        <w:sz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69A35DB0"/>
    <w:multiLevelType w:val="hybridMultilevel"/>
    <w:tmpl w:val="5A9A3C68"/>
    <w:lvl w:ilvl="0" w:tplc="5B16ECE6">
      <w:start w:val="1"/>
      <w:numFmt w:val="bullet"/>
      <w:lvlText w:val=""/>
      <w:lvlJc w:val="left"/>
      <w:pPr>
        <w:ind w:left="360" w:hanging="360"/>
      </w:pPr>
      <w:rPr>
        <w:rFonts w:ascii="Wingdings" w:hAnsi="Wingdings" w:hint="default"/>
        <w:sz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6A7F474D"/>
    <w:multiLevelType w:val="hybridMultilevel"/>
    <w:tmpl w:val="4558914E"/>
    <w:lvl w:ilvl="0" w:tplc="5B16ECE6">
      <w:start w:val="1"/>
      <w:numFmt w:val="bullet"/>
      <w:lvlText w:val=""/>
      <w:lvlJc w:val="left"/>
      <w:pPr>
        <w:ind w:left="360" w:hanging="360"/>
      </w:pPr>
      <w:rPr>
        <w:rFonts w:ascii="Wingdings" w:hAnsi="Wingdings" w:hint="default"/>
        <w:sz w:val="24"/>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6D521F46"/>
    <w:multiLevelType w:val="hybridMultilevel"/>
    <w:tmpl w:val="EF58B99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6D897B2C"/>
    <w:multiLevelType w:val="hybridMultilevel"/>
    <w:tmpl w:val="1404568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6DBD328D"/>
    <w:multiLevelType w:val="hybridMultilevel"/>
    <w:tmpl w:val="C5FE3A18"/>
    <w:lvl w:ilvl="0" w:tplc="5B16ECE6">
      <w:start w:val="1"/>
      <w:numFmt w:val="bullet"/>
      <w:lvlText w:val=""/>
      <w:lvlJc w:val="left"/>
      <w:pPr>
        <w:tabs>
          <w:tab w:val="num" w:pos="360"/>
        </w:tabs>
        <w:ind w:left="360" w:hanging="360"/>
      </w:pPr>
      <w:rPr>
        <w:rFonts w:ascii="Wingdings" w:hAnsi="Wingdings" w:hint="default"/>
        <w:sz w:val="24"/>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8">
    <w:nsid w:val="7BC05259"/>
    <w:multiLevelType w:val="hybridMultilevel"/>
    <w:tmpl w:val="C35083C0"/>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6"/>
  </w:num>
  <w:num w:numId="2">
    <w:abstractNumId w:val="1"/>
  </w:num>
  <w:num w:numId="3">
    <w:abstractNumId w:val="9"/>
  </w:num>
  <w:num w:numId="4">
    <w:abstractNumId w:val="3"/>
  </w:num>
  <w:num w:numId="5">
    <w:abstractNumId w:val="10"/>
  </w:num>
  <w:num w:numId="6">
    <w:abstractNumId w:val="0"/>
  </w:num>
  <w:num w:numId="7">
    <w:abstractNumId w:val="5"/>
  </w:num>
  <w:num w:numId="8">
    <w:abstractNumId w:val="8"/>
  </w:num>
  <w:num w:numId="9">
    <w:abstractNumId w:val="13"/>
  </w:num>
  <w:num w:numId="10">
    <w:abstractNumId w:val="4"/>
  </w:num>
  <w:num w:numId="11">
    <w:abstractNumId w:val="11"/>
  </w:num>
  <w:num w:numId="12">
    <w:abstractNumId w:val="14"/>
  </w:num>
  <w:num w:numId="13">
    <w:abstractNumId w:val="17"/>
  </w:num>
  <w:num w:numId="14">
    <w:abstractNumId w:val="16"/>
  </w:num>
  <w:num w:numId="15">
    <w:abstractNumId w:val="15"/>
  </w:num>
  <w:num w:numId="16">
    <w:abstractNumId w:val="12"/>
  </w:num>
  <w:num w:numId="17">
    <w:abstractNumId w:val="7"/>
  </w:num>
  <w:num w:numId="18">
    <w:abstractNumId w:val="18"/>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75B7"/>
    <w:rsid w:val="00007390"/>
    <w:rsid w:val="00034AFE"/>
    <w:rsid w:val="000E46FB"/>
    <w:rsid w:val="0012003D"/>
    <w:rsid w:val="00123867"/>
    <w:rsid w:val="00126C4E"/>
    <w:rsid w:val="0015577C"/>
    <w:rsid w:val="00217C9B"/>
    <w:rsid w:val="0024014E"/>
    <w:rsid w:val="00240341"/>
    <w:rsid w:val="002532DE"/>
    <w:rsid w:val="002E04AD"/>
    <w:rsid w:val="00323272"/>
    <w:rsid w:val="003A23C4"/>
    <w:rsid w:val="003D6581"/>
    <w:rsid w:val="00425DA1"/>
    <w:rsid w:val="00474003"/>
    <w:rsid w:val="00493208"/>
    <w:rsid w:val="005A3F67"/>
    <w:rsid w:val="005A6AB2"/>
    <w:rsid w:val="005B4BEF"/>
    <w:rsid w:val="005D17C5"/>
    <w:rsid w:val="006020F3"/>
    <w:rsid w:val="006335D4"/>
    <w:rsid w:val="00693CA7"/>
    <w:rsid w:val="007678EC"/>
    <w:rsid w:val="007A0763"/>
    <w:rsid w:val="008D6BE9"/>
    <w:rsid w:val="00952E71"/>
    <w:rsid w:val="0097698E"/>
    <w:rsid w:val="009A7F16"/>
    <w:rsid w:val="00A249B5"/>
    <w:rsid w:val="00A77317"/>
    <w:rsid w:val="00B37AAD"/>
    <w:rsid w:val="00B5288F"/>
    <w:rsid w:val="00BC05A4"/>
    <w:rsid w:val="00BD32D6"/>
    <w:rsid w:val="00BE75B7"/>
    <w:rsid w:val="00C26C13"/>
    <w:rsid w:val="00C33570"/>
    <w:rsid w:val="00C57766"/>
    <w:rsid w:val="00C919AB"/>
    <w:rsid w:val="00C96C7A"/>
    <w:rsid w:val="00CC3E95"/>
    <w:rsid w:val="00CE6C0E"/>
    <w:rsid w:val="00D059F9"/>
    <w:rsid w:val="00D82194"/>
    <w:rsid w:val="00DA065A"/>
    <w:rsid w:val="00DD7B4B"/>
    <w:rsid w:val="00E25336"/>
    <w:rsid w:val="00E72087"/>
    <w:rsid w:val="00ED40EB"/>
    <w:rsid w:val="00EF751A"/>
    <w:rsid w:val="00F54283"/>
    <w:rsid w:val="00F634D7"/>
    <w:rsid w:val="00F665B7"/>
    <w:rsid w:val="00F914D3"/>
    <w:rsid w:val="00FD3B0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oNotEmbedSmartTags/>
  <w:decimalSymbol w:val=","/>
  <w:listSeparator w:val=";"/>
  <w14:docId w14:val="08E4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DD7B4B"/>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DD7B4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DD7B4B"/>
    <w:rPr>
      <w:rFonts w:ascii="Arial" w:eastAsiaTheme="majorEastAsia" w:hAnsi="Arial" w:cstheme="majorBidi"/>
      <w:b/>
      <w:bCs/>
      <w:color w:val="13207E"/>
      <w:szCs w:val="26"/>
      <w:lang w:val="nl-NL" w:eastAsia="en-US"/>
    </w:rPr>
  </w:style>
  <w:style w:type="paragraph" w:customStyle="1" w:styleId="Kopteksteerstepagina">
    <w:name w:val="Koptekst eerste pagina"/>
    <w:basedOn w:val="Koptekst"/>
    <w:rsid w:val="00E25336"/>
    <w:pPr>
      <w:spacing w:after="3345"/>
    </w:pPr>
  </w:style>
  <w:style w:type="paragraph" w:styleId="Lijstalinea">
    <w:name w:val="List Paragraph"/>
    <w:basedOn w:val="Standaard"/>
    <w:uiPriority w:val="34"/>
    <w:qFormat/>
    <w:rsid w:val="00E72087"/>
    <w:pPr>
      <w:spacing w:after="160" w:line="259" w:lineRule="auto"/>
      <w:ind w:left="720"/>
      <w:contextualSpacing/>
    </w:pPr>
    <w:rPr>
      <w:rFonts w:asciiTheme="minorHAnsi" w:eastAsiaTheme="minorHAnsi" w:hAnsiTheme="minorHAnsi" w:cstheme="minorBidi"/>
      <w:color w:val="auto"/>
      <w:sz w:val="22"/>
      <w:szCs w:val="22"/>
    </w:rPr>
  </w:style>
  <w:style w:type="character" w:styleId="Hyperlink">
    <w:name w:val="Hyperlink"/>
    <w:basedOn w:val="Standaardalinea-lettertype"/>
    <w:uiPriority w:val="99"/>
    <w:unhideWhenUsed/>
    <w:rsid w:val="00E72087"/>
    <w:rPr>
      <w:color w:val="0000FF" w:themeColor="hyperlink"/>
      <w:u w:val="single"/>
    </w:rPr>
  </w:style>
  <w:style w:type="character" w:styleId="GevolgdeHyperlink">
    <w:name w:val="FollowedHyperlink"/>
    <w:basedOn w:val="Standaardalinea-lettertype"/>
    <w:uiPriority w:val="99"/>
    <w:semiHidden/>
    <w:unhideWhenUsed/>
    <w:rsid w:val="00C3357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DD7B4B"/>
    <w:pPr>
      <w:spacing w:line="276" w:lineRule="auto"/>
    </w:pPr>
    <w:rPr>
      <w:rFonts w:ascii="Arial" w:hAnsi="Arial"/>
      <w:color w:val="13207E"/>
      <w:szCs w:val="24"/>
      <w:lang w:val="nl-NL" w:eastAsia="en-US"/>
    </w:rPr>
  </w:style>
  <w:style w:type="paragraph" w:styleId="Kop1">
    <w:name w:val="heading 1"/>
    <w:basedOn w:val="Standaard"/>
    <w:next w:val="Standaard"/>
    <w:link w:val="Kop1Char"/>
    <w:uiPriority w:val="9"/>
    <w:qFormat/>
    <w:rsid w:val="00DD7B4B"/>
    <w:pPr>
      <w:keepNext/>
      <w:keepLines/>
      <w:outlineLvl w:val="0"/>
    </w:pPr>
    <w:rPr>
      <w:rFonts w:eastAsiaTheme="majorEastAsia" w:cstheme="majorBidi"/>
      <w:b/>
      <w:bCs/>
      <w:color w:val="FF5000"/>
      <w:sz w:val="40"/>
      <w:szCs w:val="28"/>
    </w:rPr>
  </w:style>
  <w:style w:type="paragraph" w:styleId="Kop2">
    <w:name w:val="heading 2"/>
    <w:basedOn w:val="Standaard"/>
    <w:next w:val="Standaard"/>
    <w:link w:val="Kop2Char"/>
    <w:uiPriority w:val="9"/>
    <w:unhideWhenUsed/>
    <w:qFormat/>
    <w:rsid w:val="00DD7B4B"/>
    <w:pPr>
      <w:keepNext/>
      <w:keepLines/>
      <w:outlineLvl w:val="1"/>
    </w:pPr>
    <w:rPr>
      <w:rFonts w:eastAsiaTheme="majorEastAsia" w:cstheme="majorBidi"/>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cParagraph">
    <w:name w:val="[Basic Paragraph]"/>
    <w:basedOn w:val="Standaard"/>
    <w:uiPriority w:val="99"/>
    <w:rsid w:val="00BE75B7"/>
    <w:pPr>
      <w:widowControl w:val="0"/>
      <w:autoSpaceDE w:val="0"/>
      <w:autoSpaceDN w:val="0"/>
      <w:adjustRightInd w:val="0"/>
      <w:spacing w:line="288" w:lineRule="auto"/>
      <w:textAlignment w:val="center"/>
    </w:pPr>
    <w:rPr>
      <w:rFonts w:ascii="MinionPro-Regular" w:hAnsi="MinionPro-Regular" w:cs="MinionPro-Regular"/>
      <w:color w:val="000000"/>
      <w:lang w:val="en-US" w:eastAsia="ja-JP"/>
    </w:rPr>
  </w:style>
  <w:style w:type="paragraph" w:styleId="Koptekst">
    <w:name w:val="header"/>
    <w:basedOn w:val="Standaard"/>
    <w:link w:val="KoptekstChar"/>
    <w:uiPriority w:val="99"/>
    <w:unhideWhenUsed/>
    <w:rsid w:val="00D82194"/>
    <w:pPr>
      <w:tabs>
        <w:tab w:val="center" w:pos="4153"/>
        <w:tab w:val="right" w:pos="8306"/>
      </w:tabs>
    </w:pPr>
  </w:style>
  <w:style w:type="character" w:customStyle="1" w:styleId="KoptekstChar">
    <w:name w:val="Koptekst Char"/>
    <w:basedOn w:val="Standaardalinea-lettertype"/>
    <w:link w:val="Koptekst"/>
    <w:uiPriority w:val="99"/>
    <w:rsid w:val="00D82194"/>
    <w:rPr>
      <w:sz w:val="24"/>
      <w:szCs w:val="24"/>
      <w:lang w:val="nl-NL" w:eastAsia="en-US"/>
    </w:rPr>
  </w:style>
  <w:style w:type="paragraph" w:styleId="Voettekst">
    <w:name w:val="footer"/>
    <w:basedOn w:val="Standaard"/>
    <w:link w:val="VoettekstChar"/>
    <w:uiPriority w:val="99"/>
    <w:unhideWhenUsed/>
    <w:rsid w:val="00E25336"/>
    <w:pPr>
      <w:ind w:right="-1361"/>
      <w:jc w:val="right"/>
    </w:pPr>
    <w:rPr>
      <w:b/>
      <w:color w:val="FFFFFF"/>
    </w:rPr>
  </w:style>
  <w:style w:type="character" w:customStyle="1" w:styleId="VoettekstChar">
    <w:name w:val="Voettekst Char"/>
    <w:basedOn w:val="Standaardalinea-lettertype"/>
    <w:link w:val="Voettekst"/>
    <w:uiPriority w:val="99"/>
    <w:rsid w:val="00E25336"/>
    <w:rPr>
      <w:rFonts w:ascii="Arial" w:hAnsi="Arial"/>
      <w:b/>
      <w:color w:val="FFFFFF"/>
      <w:szCs w:val="24"/>
      <w:lang w:val="nl-NL" w:eastAsia="en-US"/>
    </w:rPr>
  </w:style>
  <w:style w:type="paragraph" w:styleId="Ballontekst">
    <w:name w:val="Balloon Text"/>
    <w:basedOn w:val="Standaard"/>
    <w:link w:val="BallontekstChar"/>
    <w:uiPriority w:val="99"/>
    <w:semiHidden/>
    <w:unhideWhenUsed/>
    <w:rsid w:val="00D8219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D82194"/>
    <w:rPr>
      <w:rFonts w:ascii="Lucida Grande" w:hAnsi="Lucida Grande" w:cs="Lucida Grande"/>
      <w:sz w:val="18"/>
      <w:szCs w:val="18"/>
      <w:lang w:val="nl-NL" w:eastAsia="en-US"/>
    </w:rPr>
  </w:style>
  <w:style w:type="character" w:customStyle="1" w:styleId="Kop1Char">
    <w:name w:val="Kop 1 Char"/>
    <w:basedOn w:val="Standaardalinea-lettertype"/>
    <w:link w:val="Kop1"/>
    <w:uiPriority w:val="9"/>
    <w:rsid w:val="00DD7B4B"/>
    <w:rPr>
      <w:rFonts w:ascii="Arial" w:eastAsiaTheme="majorEastAsia" w:hAnsi="Arial" w:cstheme="majorBidi"/>
      <w:b/>
      <w:bCs/>
      <w:color w:val="FF5000"/>
      <w:sz w:val="40"/>
      <w:szCs w:val="28"/>
      <w:lang w:val="nl-NL" w:eastAsia="en-US"/>
    </w:rPr>
  </w:style>
  <w:style w:type="character" w:customStyle="1" w:styleId="Kop2Char">
    <w:name w:val="Kop 2 Char"/>
    <w:basedOn w:val="Standaardalinea-lettertype"/>
    <w:link w:val="Kop2"/>
    <w:uiPriority w:val="9"/>
    <w:rsid w:val="00DD7B4B"/>
    <w:rPr>
      <w:rFonts w:ascii="Arial" w:eastAsiaTheme="majorEastAsia" w:hAnsi="Arial" w:cstheme="majorBidi"/>
      <w:b/>
      <w:bCs/>
      <w:color w:val="13207E"/>
      <w:szCs w:val="26"/>
      <w:lang w:val="nl-NL" w:eastAsia="en-US"/>
    </w:rPr>
  </w:style>
  <w:style w:type="paragraph" w:customStyle="1" w:styleId="Kopteksteerstepagina">
    <w:name w:val="Koptekst eerste pagina"/>
    <w:basedOn w:val="Koptekst"/>
    <w:rsid w:val="00E25336"/>
    <w:pPr>
      <w:spacing w:after="3345"/>
    </w:pPr>
  </w:style>
  <w:style w:type="paragraph" w:styleId="Lijstalinea">
    <w:name w:val="List Paragraph"/>
    <w:basedOn w:val="Standaard"/>
    <w:uiPriority w:val="34"/>
    <w:qFormat/>
    <w:rsid w:val="00E72087"/>
    <w:pPr>
      <w:spacing w:after="160" w:line="259" w:lineRule="auto"/>
      <w:ind w:left="720"/>
      <w:contextualSpacing/>
    </w:pPr>
    <w:rPr>
      <w:rFonts w:asciiTheme="minorHAnsi" w:eastAsiaTheme="minorHAnsi" w:hAnsiTheme="minorHAnsi" w:cstheme="minorBidi"/>
      <w:color w:val="auto"/>
      <w:sz w:val="22"/>
      <w:szCs w:val="22"/>
    </w:rPr>
  </w:style>
  <w:style w:type="character" w:styleId="Hyperlink">
    <w:name w:val="Hyperlink"/>
    <w:basedOn w:val="Standaardalinea-lettertype"/>
    <w:uiPriority w:val="99"/>
    <w:unhideWhenUsed/>
    <w:rsid w:val="00E72087"/>
    <w:rPr>
      <w:color w:val="0000FF" w:themeColor="hyperlink"/>
      <w:u w:val="single"/>
    </w:rPr>
  </w:style>
  <w:style w:type="character" w:styleId="GevolgdeHyperlink">
    <w:name w:val="FollowedHyperlink"/>
    <w:basedOn w:val="Standaardalinea-lettertype"/>
    <w:uiPriority w:val="99"/>
    <w:semiHidden/>
    <w:unhideWhenUsed/>
    <w:rsid w:val="00C335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entrecourt.nl/siteassets/centrecourt.nl/downloads/ledenwerving/stappenplan-stratentoernooi/stratentoernooi-brief-huis-aan-huis.docx"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centrecourt.nl/siteassets/centrecourt.nl/downloads/ledenwerving/stappenplan-stratentoernooi/captainsbrief-stratentoernooi.doc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centrecourt.nl/themas/ledenbehoud/stappenplannen-ledenbehoud/ledenbehoud-nieuwe-lede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nltb-uitleen.nl" TargetMode="External"/><Relationship Id="rId5" Type="http://schemas.openxmlformats.org/officeDocument/2006/relationships/settings" Target="settings.xml"/><Relationship Id="rId15" Type="http://schemas.openxmlformats.org/officeDocument/2006/relationships/hyperlink" Target="http://centrecourt.nl/siteassets/centrecourt.nl/downloads/ledenwerving/stappenplan-stratentoernooi/toernooivormen.pdf" TargetMode="External"/><Relationship Id="rId10" Type="http://schemas.openxmlformats.org/officeDocument/2006/relationships/hyperlink" Target="http://centrecourt.nl/siteassets/centrecourt.nl/downloads/ledenwerving/stappenplan-stratentoernooi/inschrijfformulier-stratentoernooi.docx"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centrecourt.nl/siteassets/centrecourt.nl/downloads/ledenwerving/stappenplan-stratentoernooi/wedstrijdreglement-stratentoernooi.docx" TargetMode="External"/><Relationship Id="rId14" Type="http://schemas.openxmlformats.org/officeDocument/2006/relationships/hyperlink" Target="http://centrecourt.nl/siteassets/centrecourt.nl/downloads/ledenwerving/stappenplan-stratentoernooi/inschrijfformulier-stratentoernooi.doc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BF887-F70F-4269-9EA8-AC4517173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70C4C179</Template>
  <TotalTime>0</TotalTime>
  <Pages>6</Pages>
  <Words>1689</Words>
  <Characters>9292</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Nobel BV</Company>
  <LinksUpToDate>false</LinksUpToDate>
  <CharactersWithSpaces>10960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Astrid</dc:creator>
  <cp:lastModifiedBy>Benoit Gilissen</cp:lastModifiedBy>
  <cp:revision>2</cp:revision>
  <cp:lastPrinted>2014-11-16T19:25:00Z</cp:lastPrinted>
  <dcterms:created xsi:type="dcterms:W3CDTF">2016-08-03T13:32:00Z</dcterms:created>
  <dcterms:modified xsi:type="dcterms:W3CDTF">2016-08-03T13:32:00Z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umGewijzigd">
    <vt:lpwstr>141116 20:25</vt:lpwstr>
  </property>
</Properties>
</file>